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3F05C" w14:textId="7458AC95" w:rsidR="00A52B0B" w:rsidRPr="009C3564" w:rsidRDefault="009C3564" w:rsidP="00514845">
      <w:pPr>
        <w:pStyle w:val="Amkerplacering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E1BD61" wp14:editId="7DF5A7C5">
            <wp:simplePos x="0" y="0"/>
            <wp:positionH relativeFrom="page">
              <wp:posOffset>6730365</wp:posOffset>
            </wp:positionH>
            <wp:positionV relativeFrom="page">
              <wp:posOffset>359410</wp:posOffset>
            </wp:positionV>
            <wp:extent cx="469265" cy="2816225"/>
            <wp:effectExtent l="0" t="0" r="6985" b="3175"/>
            <wp:wrapNone/>
            <wp:docPr id="820114671" name="LogoPicture" descr="Albertslund Kommune, Økonomi &amp; Stab, HR &amp; Løn, " title="Albertslund Kommu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14671" name="LogoPicture" descr="Albertslund Kommune, Økonomi &amp; Stab, HR &amp; Løn, " title="Albertslund Kommun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B0B" w:rsidRPr="009C3564">
        <w:tab/>
      </w:r>
    </w:p>
    <w:tbl>
      <w:tblPr>
        <w:tblStyle w:val="Tabel-Gitter"/>
        <w:tblpPr w:vertAnchor="page" w:horzAnchor="page" w:tblpX="8790" w:tblpY="550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information"/>
        <w:tblDescription w:val="Modtagerinformation"/>
      </w:tblPr>
      <w:tblGrid>
        <w:gridCol w:w="2948"/>
      </w:tblGrid>
      <w:tr w:rsidR="000C1258" w:rsidRPr="009C3564" w14:paraId="3169F056" w14:textId="77777777" w:rsidTr="000D334C">
        <w:trPr>
          <w:trHeight w:val="1531"/>
        </w:trPr>
        <w:tc>
          <w:tcPr>
            <w:tcW w:w="2948" w:type="dxa"/>
          </w:tcPr>
          <w:p w14:paraId="3B841019" w14:textId="0AD743E5" w:rsidR="009C3564" w:rsidRPr="00936F02" w:rsidRDefault="009C3564" w:rsidP="009C3564">
            <w:pPr>
              <w:pStyle w:val="Template-Adresse"/>
              <w:rPr>
                <w:rFonts w:cs="Arial"/>
                <w:szCs w:val="20"/>
                <w:lang w:val="en-US"/>
              </w:rPr>
            </w:pPr>
            <w:r w:rsidRPr="00936F02">
              <w:rPr>
                <w:rFonts w:cs="Arial"/>
                <w:szCs w:val="20"/>
                <w:lang w:val="en-US"/>
              </w:rPr>
              <w:t xml:space="preserve">Dato: </w:t>
            </w:r>
            <w:r w:rsidR="003F2AAA">
              <w:rPr>
                <w:rFonts w:cs="Arial"/>
                <w:szCs w:val="20"/>
                <w:lang w:val="en-US"/>
              </w:rPr>
              <w:t>4</w:t>
            </w:r>
            <w:r w:rsidRPr="00936F02">
              <w:rPr>
                <w:rFonts w:cs="Arial"/>
                <w:szCs w:val="20"/>
                <w:lang w:val="en-US"/>
              </w:rPr>
              <w:t xml:space="preserve">. </w:t>
            </w:r>
            <w:r w:rsidR="003F2AAA">
              <w:rPr>
                <w:rFonts w:cs="Arial"/>
                <w:szCs w:val="20"/>
                <w:lang w:val="en-US"/>
              </w:rPr>
              <w:t>august</w:t>
            </w:r>
            <w:r w:rsidR="000364BE" w:rsidRPr="00936F02">
              <w:rPr>
                <w:rFonts w:cs="Arial"/>
                <w:szCs w:val="20"/>
                <w:lang w:val="en-US"/>
              </w:rPr>
              <w:t xml:space="preserve"> </w:t>
            </w:r>
            <w:r w:rsidRPr="00936F02">
              <w:rPr>
                <w:rFonts w:cs="Arial"/>
                <w:szCs w:val="20"/>
                <w:lang w:val="en-US"/>
              </w:rPr>
              <w:t>202</w:t>
            </w:r>
            <w:r w:rsidR="00891025">
              <w:rPr>
                <w:rFonts w:cs="Arial"/>
                <w:szCs w:val="20"/>
                <w:lang w:val="en-US"/>
              </w:rPr>
              <w:t>6</w:t>
            </w:r>
          </w:p>
          <w:p w14:paraId="04C5C02B" w14:textId="45123973" w:rsidR="000C1258" w:rsidRPr="009C3564" w:rsidRDefault="009C3564" w:rsidP="009C3564">
            <w:pPr>
              <w:pStyle w:val="Template-Adresse"/>
              <w:rPr>
                <w:szCs w:val="20"/>
              </w:rPr>
            </w:pPr>
            <w:r w:rsidRPr="009C3564">
              <w:rPr>
                <w:rFonts w:cs="Arial"/>
                <w:szCs w:val="20"/>
              </w:rPr>
              <w:t>Sagsbehandler: A</w:t>
            </w:r>
            <w:r w:rsidR="005A091E">
              <w:rPr>
                <w:rFonts w:cs="Arial"/>
                <w:szCs w:val="20"/>
              </w:rPr>
              <w:t>RW</w:t>
            </w:r>
          </w:p>
        </w:tc>
      </w:tr>
    </w:tbl>
    <w:p w14:paraId="4835EE5B" w14:textId="77777777" w:rsidR="00653DD8" w:rsidRPr="009C3564" w:rsidRDefault="00653DD8" w:rsidP="00653DD8">
      <w:pPr>
        <w:pStyle w:val="Notat"/>
      </w:pPr>
      <w:r w:rsidRPr="009C3564">
        <w:t>Notat</w:t>
      </w:r>
    </w:p>
    <w:p w14:paraId="5805EE1A" w14:textId="77777777" w:rsidR="000C1258" w:rsidRPr="009C3564" w:rsidRDefault="000C1258" w:rsidP="00FC0CEA">
      <w:pPr>
        <w:spacing w:after="0" w:line="20" w:lineRule="exact"/>
        <w:rPr>
          <w:szCs w:val="20"/>
        </w:rPr>
      </w:pPr>
    </w:p>
    <w:tbl>
      <w:tblPr>
        <w:tblStyle w:val="Tabel-Gitter"/>
        <w:tblW w:w="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information"/>
        <w:tblDescription w:val="Modtagerinformation"/>
      </w:tblPr>
      <w:tblGrid>
        <w:gridCol w:w="1276"/>
        <w:gridCol w:w="5812"/>
      </w:tblGrid>
      <w:tr w:rsidR="00653DD8" w:rsidRPr="009C3564" w14:paraId="0C4B4BB0" w14:textId="77777777" w:rsidTr="00312DF9">
        <w:trPr>
          <w:trHeight w:val="2835"/>
        </w:trPr>
        <w:tc>
          <w:tcPr>
            <w:tcW w:w="1276" w:type="dxa"/>
            <w:tcMar>
              <w:top w:w="567" w:type="dxa"/>
            </w:tcMar>
          </w:tcPr>
          <w:p w14:paraId="7CD39874" w14:textId="4FBA420C" w:rsidR="00312DF9" w:rsidRPr="009C3564" w:rsidRDefault="00312DF9" w:rsidP="00653DD8">
            <w:pPr>
              <w:pStyle w:val="NormalSammen"/>
              <w:rPr>
                <w:b/>
                <w:bCs/>
              </w:rPr>
            </w:pPr>
          </w:p>
        </w:tc>
        <w:tc>
          <w:tcPr>
            <w:tcW w:w="5812" w:type="dxa"/>
          </w:tcPr>
          <w:p w14:paraId="5C8C9D30" w14:textId="7C2A16DF" w:rsidR="00653DD8" w:rsidRPr="009C3564" w:rsidRDefault="00653DD8" w:rsidP="00653DD8">
            <w:pPr>
              <w:pStyle w:val="NormalSammen"/>
            </w:pPr>
          </w:p>
          <w:p w14:paraId="19772ECE" w14:textId="75BC526F" w:rsidR="00653DD8" w:rsidRPr="009C3564" w:rsidRDefault="00653DD8" w:rsidP="00653DD8">
            <w:pPr>
              <w:pStyle w:val="NormalSammen"/>
            </w:pPr>
          </w:p>
        </w:tc>
      </w:tr>
    </w:tbl>
    <w:p w14:paraId="3FA350EA" w14:textId="77777777" w:rsidR="00653DD8" w:rsidRPr="009C3564" w:rsidRDefault="00653DD8" w:rsidP="00C278AF">
      <w:pPr>
        <w:spacing w:after="0"/>
        <w:rPr>
          <w:szCs w:val="20"/>
        </w:rPr>
      </w:pPr>
    </w:p>
    <w:p w14:paraId="5E73BECC" w14:textId="55973782" w:rsidR="006E2610" w:rsidRPr="006E2610" w:rsidRDefault="006E2610" w:rsidP="006E2610">
      <w:pPr>
        <w:rPr>
          <w:szCs w:val="20"/>
        </w:rPr>
      </w:pPr>
      <w:r w:rsidRPr="006E2610">
        <w:rPr>
          <w:b/>
          <w:bCs/>
          <w:sz w:val="32"/>
          <w:szCs w:val="32"/>
        </w:rPr>
        <w:t>Indstillingsskema</w:t>
      </w:r>
      <w:r w:rsidRPr="006E2610">
        <w:rPr>
          <w:b/>
          <w:bCs/>
          <w:szCs w:val="20"/>
        </w:rPr>
        <w:t xml:space="preserve"> </w:t>
      </w:r>
      <w:r w:rsidRPr="006E2610">
        <w:rPr>
          <w:b/>
          <w:bCs/>
          <w:szCs w:val="20"/>
        </w:rPr>
        <w:br/>
      </w:r>
      <w:r w:rsidRPr="006E2610">
        <w:rPr>
          <w:szCs w:val="20"/>
        </w:rPr>
        <w:t xml:space="preserve">Indstillingsskemaet skal bruges af både medarbejder og leder. Det angives nederst, hvorvidt det er medarbejderen eller lederen, som har udfyldt det. </w:t>
      </w:r>
    </w:p>
    <w:p w14:paraId="196B7672" w14:textId="77777777" w:rsidR="006E2610" w:rsidRPr="006E2610" w:rsidRDefault="006E2610" w:rsidP="006E2610">
      <w:pPr>
        <w:rPr>
          <w:szCs w:val="20"/>
        </w:rPr>
      </w:pPr>
      <w:r w:rsidRPr="006E2610">
        <w:rPr>
          <w:szCs w:val="20"/>
        </w:rPr>
        <w:t xml:space="preserve">Indstillingsskemaer udfyldt af medarbejderen sendes til TR/faglig organisation. </w:t>
      </w:r>
    </w:p>
    <w:p w14:paraId="4AABC130" w14:textId="77777777" w:rsidR="006E2610" w:rsidRPr="006E2610" w:rsidRDefault="006E2610" w:rsidP="006E2610">
      <w:pPr>
        <w:rPr>
          <w:szCs w:val="20"/>
        </w:rPr>
      </w:pPr>
      <w:r w:rsidRPr="006E2610">
        <w:rPr>
          <w:szCs w:val="20"/>
        </w:rPr>
        <w:t xml:space="preserve">Indstillingsskemaer udfyldt af lederne sendes til afdelingschefen. </w:t>
      </w:r>
    </w:p>
    <w:p w14:paraId="3A1F3D1B" w14:textId="77777777" w:rsidR="006E2610" w:rsidRPr="00326B04" w:rsidRDefault="006E2610" w:rsidP="006E2610">
      <w:r>
        <w:t xml:space="preserve">Indstillingsskemaerne udveksles mellem TR/Faglig organisation og afdelingschefen i den enkelte afdeling, når der er udveksling af ønsker og krav, </w:t>
      </w:r>
      <w:proofErr w:type="spellStart"/>
      <w:r>
        <w:t>jf</w:t>
      </w:r>
      <w:proofErr w:type="spellEnd"/>
      <w:r>
        <w:t xml:space="preserve"> ovenstående procesplan.</w:t>
      </w:r>
    </w:p>
    <w:tbl>
      <w:tblPr>
        <w:tblStyle w:val="Tabel-Gitter"/>
        <w:tblW w:w="8500" w:type="dxa"/>
        <w:tblLook w:val="04A0" w:firstRow="1" w:lastRow="0" w:firstColumn="1" w:lastColumn="0" w:noHBand="0" w:noVBand="1"/>
      </w:tblPr>
      <w:tblGrid>
        <w:gridCol w:w="2830"/>
        <w:gridCol w:w="5670"/>
      </w:tblGrid>
      <w:tr w:rsidR="006E2610" w14:paraId="6BA4955B" w14:textId="77777777" w:rsidTr="003C0F24">
        <w:tc>
          <w:tcPr>
            <w:tcW w:w="2830" w:type="dxa"/>
          </w:tcPr>
          <w:p w14:paraId="5B781983" w14:textId="77777777" w:rsidR="006E2610" w:rsidRDefault="006E2610" w:rsidP="003C0F24">
            <w:r>
              <w:t>Navn</w:t>
            </w:r>
          </w:p>
        </w:tc>
        <w:tc>
          <w:tcPr>
            <w:tcW w:w="5670" w:type="dxa"/>
          </w:tcPr>
          <w:p w14:paraId="2977953A" w14:textId="77777777" w:rsidR="006E2610" w:rsidRDefault="006E2610" w:rsidP="003C0F24"/>
        </w:tc>
      </w:tr>
      <w:tr w:rsidR="006E2610" w14:paraId="530631FD" w14:textId="77777777" w:rsidTr="003C0F24">
        <w:tc>
          <w:tcPr>
            <w:tcW w:w="2830" w:type="dxa"/>
          </w:tcPr>
          <w:p w14:paraId="2402A23F" w14:textId="77777777" w:rsidR="006E2610" w:rsidRDefault="006E2610" w:rsidP="003C0F24">
            <w:r>
              <w:t>Stillingsbetegnelse</w:t>
            </w:r>
          </w:p>
        </w:tc>
        <w:tc>
          <w:tcPr>
            <w:tcW w:w="5670" w:type="dxa"/>
          </w:tcPr>
          <w:p w14:paraId="14170ACE" w14:textId="77777777" w:rsidR="006E2610" w:rsidRDefault="006E2610" w:rsidP="003C0F24"/>
        </w:tc>
      </w:tr>
      <w:tr w:rsidR="006E2610" w14:paraId="45DD0AE0" w14:textId="77777777" w:rsidTr="003C0F24">
        <w:tc>
          <w:tcPr>
            <w:tcW w:w="2830" w:type="dxa"/>
          </w:tcPr>
          <w:p w14:paraId="2FB896BF" w14:textId="77777777" w:rsidR="006E2610" w:rsidRDefault="006E2610" w:rsidP="003C0F24">
            <w:r>
              <w:t>Afdeling</w:t>
            </w:r>
          </w:p>
        </w:tc>
        <w:tc>
          <w:tcPr>
            <w:tcW w:w="5670" w:type="dxa"/>
          </w:tcPr>
          <w:p w14:paraId="577BDD13" w14:textId="77777777" w:rsidR="006E2610" w:rsidRDefault="006E2610" w:rsidP="003C0F24"/>
        </w:tc>
      </w:tr>
      <w:tr w:rsidR="006E2610" w14:paraId="57FBDF45" w14:textId="77777777" w:rsidTr="003C0F24">
        <w:tc>
          <w:tcPr>
            <w:tcW w:w="2830" w:type="dxa"/>
          </w:tcPr>
          <w:p w14:paraId="4BF71F92" w14:textId="77777777" w:rsidR="006E2610" w:rsidRDefault="006E2610" w:rsidP="003C0F24">
            <w:r>
              <w:t>Enhed</w:t>
            </w:r>
          </w:p>
        </w:tc>
        <w:tc>
          <w:tcPr>
            <w:tcW w:w="5670" w:type="dxa"/>
          </w:tcPr>
          <w:p w14:paraId="628308F7" w14:textId="77777777" w:rsidR="006E2610" w:rsidRDefault="006E2610" w:rsidP="003C0F24"/>
        </w:tc>
      </w:tr>
      <w:tr w:rsidR="006E2610" w14:paraId="5B079D00" w14:textId="77777777" w:rsidTr="003C0F24">
        <w:tc>
          <w:tcPr>
            <w:tcW w:w="2830" w:type="dxa"/>
          </w:tcPr>
          <w:p w14:paraId="74B13759" w14:textId="77777777" w:rsidR="006E2610" w:rsidRDefault="006E2610" w:rsidP="003C0F24">
            <w:r>
              <w:t>Nærmeste leder</w:t>
            </w:r>
          </w:p>
        </w:tc>
        <w:tc>
          <w:tcPr>
            <w:tcW w:w="5670" w:type="dxa"/>
          </w:tcPr>
          <w:p w14:paraId="4DA55701" w14:textId="77777777" w:rsidR="006E2610" w:rsidRDefault="006E2610" w:rsidP="003C0F24"/>
        </w:tc>
      </w:tr>
      <w:tr w:rsidR="006E2610" w14:paraId="3997687C" w14:textId="77777777" w:rsidTr="003C0F24">
        <w:tc>
          <w:tcPr>
            <w:tcW w:w="2830" w:type="dxa"/>
          </w:tcPr>
          <w:p w14:paraId="4E1EE875" w14:textId="77777777" w:rsidR="006E2610" w:rsidRDefault="006E2610" w:rsidP="003C0F24">
            <w:r>
              <w:t>Overenskomstgruppe</w:t>
            </w:r>
          </w:p>
        </w:tc>
        <w:tc>
          <w:tcPr>
            <w:tcW w:w="5670" w:type="dxa"/>
          </w:tcPr>
          <w:p w14:paraId="12C8BA15" w14:textId="77777777" w:rsidR="006E2610" w:rsidRDefault="006E2610" w:rsidP="003C0F24"/>
        </w:tc>
      </w:tr>
      <w:tr w:rsidR="006E2610" w14:paraId="59A17408" w14:textId="77777777" w:rsidTr="003C0F24">
        <w:tc>
          <w:tcPr>
            <w:tcW w:w="2830" w:type="dxa"/>
          </w:tcPr>
          <w:p w14:paraId="00902103" w14:textId="77777777" w:rsidR="006E2610" w:rsidRDefault="006E2610" w:rsidP="003C0F24">
            <w:r>
              <w:t>Kvalifikationstillæg (angiv beløbsstørrelsen i nutidskroner)</w:t>
            </w:r>
          </w:p>
        </w:tc>
        <w:tc>
          <w:tcPr>
            <w:tcW w:w="5670" w:type="dxa"/>
          </w:tcPr>
          <w:p w14:paraId="344F19E7" w14:textId="77777777" w:rsidR="006E2610" w:rsidRDefault="006E2610" w:rsidP="003C0F24"/>
        </w:tc>
      </w:tr>
      <w:tr w:rsidR="006E2610" w14:paraId="470A36C2" w14:textId="77777777" w:rsidTr="003C0F24">
        <w:tc>
          <w:tcPr>
            <w:tcW w:w="2830" w:type="dxa"/>
          </w:tcPr>
          <w:p w14:paraId="21ED3654" w14:textId="77777777" w:rsidR="006E2610" w:rsidRDefault="006E2610" w:rsidP="003C0F24">
            <w:r>
              <w:t>Engangsvederlag (angiv beløbsstørrelsen i nutidskroner)</w:t>
            </w:r>
          </w:p>
        </w:tc>
        <w:tc>
          <w:tcPr>
            <w:tcW w:w="5670" w:type="dxa"/>
          </w:tcPr>
          <w:p w14:paraId="244A0763" w14:textId="77777777" w:rsidR="006E2610" w:rsidRDefault="006E2610" w:rsidP="003C0F24"/>
        </w:tc>
      </w:tr>
      <w:tr w:rsidR="006E2610" w14:paraId="318C72E7" w14:textId="77777777" w:rsidTr="003C0F24">
        <w:tc>
          <w:tcPr>
            <w:tcW w:w="2830" w:type="dxa"/>
          </w:tcPr>
          <w:p w14:paraId="6DE3897D" w14:textId="77777777" w:rsidR="006E2610" w:rsidRDefault="006E2610" w:rsidP="003C0F24">
            <w:r>
              <w:t>Begrundelse</w:t>
            </w:r>
          </w:p>
        </w:tc>
        <w:tc>
          <w:tcPr>
            <w:tcW w:w="5670" w:type="dxa"/>
          </w:tcPr>
          <w:p w14:paraId="4D1E7885" w14:textId="77777777" w:rsidR="006E2610" w:rsidRDefault="006E2610" w:rsidP="003C0F24"/>
          <w:p w14:paraId="250266C0" w14:textId="77777777" w:rsidR="006E2610" w:rsidRDefault="006E2610" w:rsidP="003C0F24"/>
          <w:p w14:paraId="682CA4D2" w14:textId="77777777" w:rsidR="006E2610" w:rsidRDefault="006E2610" w:rsidP="003C0F24"/>
          <w:p w14:paraId="13BBFAA9" w14:textId="77777777" w:rsidR="006E2610" w:rsidRDefault="006E2610" w:rsidP="003C0F24"/>
          <w:p w14:paraId="2D8BEE3A" w14:textId="77777777" w:rsidR="006E2610" w:rsidRDefault="006E2610" w:rsidP="003C0F24"/>
          <w:p w14:paraId="6C3EEFD3" w14:textId="77777777" w:rsidR="006E2610" w:rsidRDefault="006E2610" w:rsidP="003C0F24"/>
          <w:p w14:paraId="458359CD" w14:textId="77777777" w:rsidR="006E2610" w:rsidRDefault="006E2610" w:rsidP="003C0F24"/>
          <w:p w14:paraId="5B18F9E4" w14:textId="77777777" w:rsidR="006E2610" w:rsidRDefault="006E2610" w:rsidP="003C0F24"/>
          <w:p w14:paraId="683799A9" w14:textId="77777777" w:rsidR="006E2610" w:rsidRDefault="006E2610" w:rsidP="003C0F24"/>
          <w:p w14:paraId="380ECF92" w14:textId="77777777" w:rsidR="006E2610" w:rsidRDefault="006E2610" w:rsidP="003C0F24"/>
          <w:p w14:paraId="2B3DF273" w14:textId="77777777" w:rsidR="006E2610" w:rsidRDefault="006E2610" w:rsidP="003C0F24"/>
          <w:p w14:paraId="028AFA86" w14:textId="77777777" w:rsidR="006E2610" w:rsidRDefault="006E2610" w:rsidP="003C0F24"/>
          <w:p w14:paraId="28B9AADE" w14:textId="77777777" w:rsidR="006E2610" w:rsidRDefault="006E2610" w:rsidP="003C0F24"/>
          <w:p w14:paraId="75DCC55D" w14:textId="77777777" w:rsidR="006E2610" w:rsidRDefault="006E2610" w:rsidP="003C0F24"/>
        </w:tc>
      </w:tr>
      <w:tr w:rsidR="006E2610" w14:paraId="4173EC76" w14:textId="77777777" w:rsidTr="003C0F24">
        <w:tc>
          <w:tcPr>
            <w:tcW w:w="2830" w:type="dxa"/>
          </w:tcPr>
          <w:p w14:paraId="7420D3F8" w14:textId="77777777" w:rsidR="006E2610" w:rsidRDefault="006E2610" w:rsidP="003C0F24">
            <w:r>
              <w:lastRenderedPageBreak/>
              <w:t>Indstillet af (angiv om det er lederen eller medarbejderen, som har udfyldt denne indstilling)</w:t>
            </w:r>
          </w:p>
        </w:tc>
        <w:tc>
          <w:tcPr>
            <w:tcW w:w="5670" w:type="dxa"/>
          </w:tcPr>
          <w:p w14:paraId="2A70B8F2" w14:textId="77777777" w:rsidR="006E2610" w:rsidRDefault="006E2610" w:rsidP="003C0F24"/>
        </w:tc>
      </w:tr>
    </w:tbl>
    <w:p w14:paraId="3B1B2620" w14:textId="767C4C50" w:rsidR="0028075A" w:rsidRPr="0028075A" w:rsidRDefault="0028075A" w:rsidP="00873235">
      <w:pPr>
        <w:rPr>
          <w:szCs w:val="20"/>
        </w:rPr>
      </w:pPr>
    </w:p>
    <w:sectPr w:rsidR="0028075A" w:rsidRPr="0028075A" w:rsidSect="00FC0C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54" w:right="3686" w:bottom="567" w:left="1134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AC98" w14:textId="77777777" w:rsidR="00391304" w:rsidRPr="009C3564" w:rsidRDefault="00391304" w:rsidP="00291C7F">
      <w:pPr>
        <w:spacing w:line="240" w:lineRule="auto"/>
      </w:pPr>
      <w:r w:rsidRPr="009C3564">
        <w:separator/>
      </w:r>
    </w:p>
    <w:p w14:paraId="18AC46F2" w14:textId="77777777" w:rsidR="00391304" w:rsidRPr="009C3564" w:rsidRDefault="00391304"/>
  </w:endnote>
  <w:endnote w:type="continuationSeparator" w:id="0">
    <w:p w14:paraId="0B636947" w14:textId="77777777" w:rsidR="00391304" w:rsidRPr="009C3564" w:rsidRDefault="00391304" w:rsidP="00291C7F">
      <w:pPr>
        <w:spacing w:line="240" w:lineRule="auto"/>
      </w:pPr>
      <w:r w:rsidRPr="009C3564">
        <w:continuationSeparator/>
      </w:r>
    </w:p>
    <w:p w14:paraId="7FCA7A04" w14:textId="77777777" w:rsidR="00391304" w:rsidRPr="009C3564" w:rsidRDefault="003913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A2D0" w14:textId="77777777" w:rsidR="009C3564" w:rsidRDefault="009C356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4E5F" w14:textId="77777777" w:rsidR="0090079A" w:rsidRPr="009C3564" w:rsidRDefault="0090079A" w:rsidP="001D0A40">
    <w:pPr>
      <w:pStyle w:val="Sidefod"/>
      <w:rPr>
        <w:sz w:val="14"/>
        <w:szCs w:val="14"/>
      </w:rPr>
    </w:pPr>
  </w:p>
  <w:p w14:paraId="3BDB8D2B" w14:textId="77777777" w:rsidR="001D0A40" w:rsidRPr="009C3564" w:rsidRDefault="001D0A40" w:rsidP="001D0A40">
    <w:pPr>
      <w:pStyle w:val="Sidefod"/>
      <w:rPr>
        <w:sz w:val="14"/>
        <w:szCs w:val="14"/>
      </w:rPr>
    </w:pPr>
    <w:r w:rsidRPr="009C3564">
      <w:rPr>
        <w:sz w:val="14"/>
        <w:szCs w:val="14"/>
      </w:rPr>
      <w:t xml:space="preserve">Side </w:t>
    </w:r>
    <w:r w:rsidRPr="009C3564">
      <w:rPr>
        <w:rStyle w:val="Sidetal"/>
        <w:sz w:val="14"/>
        <w:szCs w:val="14"/>
      </w:rPr>
      <w:fldChar w:fldCharType="begin"/>
    </w:r>
    <w:r w:rsidRPr="009C3564">
      <w:rPr>
        <w:rStyle w:val="Sidetal"/>
        <w:sz w:val="14"/>
        <w:szCs w:val="14"/>
      </w:rPr>
      <w:instrText xml:space="preserve"> PAGE </w:instrText>
    </w:r>
    <w:r w:rsidRPr="009C3564">
      <w:rPr>
        <w:rStyle w:val="Sidetal"/>
        <w:sz w:val="14"/>
        <w:szCs w:val="14"/>
      </w:rPr>
      <w:fldChar w:fldCharType="separate"/>
    </w:r>
    <w:r w:rsidRPr="009C3564">
      <w:rPr>
        <w:rStyle w:val="Sidetal"/>
        <w:sz w:val="14"/>
        <w:szCs w:val="14"/>
      </w:rPr>
      <w:t>2</w:t>
    </w:r>
    <w:r w:rsidRPr="009C3564">
      <w:rPr>
        <w:rStyle w:val="Sidetal"/>
        <w:sz w:val="14"/>
        <w:szCs w:val="14"/>
      </w:rPr>
      <w:fldChar w:fldCharType="end"/>
    </w:r>
    <w:r w:rsidRPr="009C3564">
      <w:rPr>
        <w:rStyle w:val="Sidetal"/>
        <w:sz w:val="14"/>
        <w:szCs w:val="14"/>
      </w:rPr>
      <w:t xml:space="preserve"> af </w:t>
    </w:r>
    <w:r w:rsidRPr="009C3564">
      <w:rPr>
        <w:rStyle w:val="Sidetal"/>
        <w:sz w:val="14"/>
        <w:szCs w:val="14"/>
      </w:rPr>
      <w:fldChar w:fldCharType="begin"/>
    </w:r>
    <w:r w:rsidRPr="009C3564">
      <w:rPr>
        <w:rStyle w:val="Sidetal"/>
        <w:sz w:val="14"/>
        <w:szCs w:val="14"/>
      </w:rPr>
      <w:instrText xml:space="preserve"> NUMPAGES </w:instrText>
    </w:r>
    <w:r w:rsidRPr="009C3564">
      <w:rPr>
        <w:rStyle w:val="Sidetal"/>
        <w:sz w:val="14"/>
        <w:szCs w:val="14"/>
      </w:rPr>
      <w:fldChar w:fldCharType="separate"/>
    </w:r>
    <w:r w:rsidRPr="009C3564">
      <w:rPr>
        <w:rStyle w:val="Sidetal"/>
        <w:sz w:val="14"/>
        <w:szCs w:val="14"/>
      </w:rPr>
      <w:t>2</w:t>
    </w:r>
    <w:r w:rsidRPr="009C3564">
      <w:rPr>
        <w:rStyle w:val="Sidet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1D86" w14:textId="77777777" w:rsidR="001D1B38" w:rsidRPr="009C3564" w:rsidRDefault="001D1B38"/>
  <w:tbl>
    <w:tblPr>
      <w:tblStyle w:val="Tabel-Gitter"/>
      <w:tblpPr w:vertAnchor="page" w:horzAnchor="page" w:tblpX="8790" w:tblpY="8449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Afsender- og dokumentinformation"/>
      <w:tblDescription w:val="Afsender- og dokumentinformation"/>
    </w:tblPr>
    <w:tblGrid>
      <w:gridCol w:w="2948"/>
    </w:tblGrid>
    <w:tr w:rsidR="000C1258" w:rsidRPr="009C3564" w14:paraId="69E1176B" w14:textId="77777777" w:rsidTr="00442B1D">
      <w:trPr>
        <w:trHeight w:val="7881"/>
      </w:trPr>
      <w:tc>
        <w:tcPr>
          <w:tcW w:w="2948" w:type="dxa"/>
          <w:vAlign w:val="bottom"/>
        </w:tcPr>
        <w:p w14:paraId="07224C10" w14:textId="77777777" w:rsidR="001D1B38" w:rsidRPr="009C3564" w:rsidRDefault="001D1B38" w:rsidP="00442B1D">
          <w:pPr>
            <w:pStyle w:val="SenderDepartment"/>
          </w:pPr>
        </w:p>
        <w:p w14:paraId="49CCC5FF" w14:textId="77777777" w:rsidR="001D1B38" w:rsidRPr="009C3564" w:rsidRDefault="001D1B38" w:rsidP="00442B1D">
          <w:pPr>
            <w:pStyle w:val="SenderDepartment"/>
          </w:pPr>
        </w:p>
        <w:p w14:paraId="4FD4ACB7" w14:textId="7FDEE53D" w:rsidR="000C1258" w:rsidRPr="009C3564" w:rsidRDefault="009C3564" w:rsidP="009C3564">
          <w:pPr>
            <w:pStyle w:val="SenderDepartment"/>
          </w:pPr>
          <w:r w:rsidRPr="009C3564">
            <w:rPr>
              <w:rFonts w:cs="Arial"/>
            </w:rPr>
            <w:t>Økonomi &amp; Stab</w:t>
          </w:r>
        </w:p>
        <w:p w14:paraId="2CF2C398" w14:textId="77777777" w:rsidR="001D1B38" w:rsidRPr="009C3564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41C0B166" w14:textId="0A6E4FAC" w:rsidR="001D1B38" w:rsidRPr="009C3564" w:rsidRDefault="009C3564" w:rsidP="009C3564">
          <w:pPr>
            <w:pStyle w:val="Sender"/>
            <w:spacing w:line="260" w:lineRule="atLeast"/>
            <w:rPr>
              <w:bCs/>
              <w:sz w:val="18"/>
              <w:szCs w:val="18"/>
            </w:rPr>
          </w:pPr>
          <w:r w:rsidRPr="009C3564">
            <w:rPr>
              <w:rFonts w:cs="Arial"/>
              <w:b/>
              <w:bCs/>
              <w:sz w:val="20"/>
              <w:szCs w:val="18"/>
            </w:rPr>
            <w:t>HR &amp; Løn</w:t>
          </w:r>
        </w:p>
        <w:p w14:paraId="18626ACD" w14:textId="77777777" w:rsidR="001D1B38" w:rsidRPr="009C3564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1483914B" w14:textId="77777777" w:rsidR="009C3564" w:rsidRPr="009C3564" w:rsidRDefault="009C3564" w:rsidP="009C3564">
          <w:pPr>
            <w:pStyle w:val="Template-Adresse"/>
            <w:rPr>
              <w:rFonts w:cs="Arial"/>
            </w:rPr>
          </w:pPr>
          <w:r w:rsidRPr="009C3564">
            <w:rPr>
              <w:rFonts w:cs="Arial"/>
              <w:b/>
            </w:rPr>
            <w:t>Albertslund Kommune</w:t>
          </w:r>
        </w:p>
        <w:p w14:paraId="65419C2D" w14:textId="77777777" w:rsidR="009C3564" w:rsidRPr="009C3564" w:rsidRDefault="009C3564" w:rsidP="009C3564">
          <w:pPr>
            <w:pStyle w:val="Template-Adresse"/>
            <w:rPr>
              <w:rFonts w:cs="Arial"/>
            </w:rPr>
          </w:pPr>
          <w:r w:rsidRPr="009C3564">
            <w:rPr>
              <w:rFonts w:cs="Arial"/>
            </w:rPr>
            <w:t>Nordmarks Allé 1</w:t>
          </w:r>
        </w:p>
        <w:p w14:paraId="74CFFB1A" w14:textId="160E9DC3" w:rsidR="001B5F00" w:rsidRPr="009C3564" w:rsidRDefault="009C3564" w:rsidP="009C3564">
          <w:pPr>
            <w:pStyle w:val="Template-Adresse"/>
          </w:pPr>
          <w:r w:rsidRPr="009C3564">
            <w:rPr>
              <w:rFonts w:cs="Arial"/>
            </w:rPr>
            <w:t>2620 Albertslund</w:t>
          </w:r>
        </w:p>
      </w:tc>
    </w:tr>
  </w:tbl>
  <w:p w14:paraId="7B4C5130" w14:textId="77777777" w:rsidR="000C1258" w:rsidRPr="009C3564" w:rsidRDefault="000C125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B6B8" w14:textId="77777777" w:rsidR="00391304" w:rsidRPr="009C3564" w:rsidRDefault="00391304" w:rsidP="00291C7F">
      <w:pPr>
        <w:spacing w:line="240" w:lineRule="auto"/>
      </w:pPr>
      <w:r w:rsidRPr="009C3564">
        <w:separator/>
      </w:r>
    </w:p>
    <w:p w14:paraId="63846D62" w14:textId="77777777" w:rsidR="00391304" w:rsidRPr="009C3564" w:rsidRDefault="00391304"/>
  </w:footnote>
  <w:footnote w:type="continuationSeparator" w:id="0">
    <w:p w14:paraId="494DE807" w14:textId="77777777" w:rsidR="00391304" w:rsidRPr="009C3564" w:rsidRDefault="00391304" w:rsidP="00291C7F">
      <w:pPr>
        <w:spacing w:line="240" w:lineRule="auto"/>
      </w:pPr>
      <w:r w:rsidRPr="009C3564">
        <w:continuationSeparator/>
      </w:r>
    </w:p>
    <w:p w14:paraId="4CCB29BC" w14:textId="77777777" w:rsidR="00391304" w:rsidRPr="009C3564" w:rsidRDefault="003913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E7D0" w14:textId="77777777" w:rsidR="009C3564" w:rsidRDefault="009C356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15A7" w14:textId="77BDAA61" w:rsidR="00F008CE" w:rsidRPr="009C3564" w:rsidRDefault="009C3564" w:rsidP="009C3564">
    <w:pPr>
      <w:pStyle w:val="Doctype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3E3483" wp14:editId="156C5EC8">
          <wp:simplePos x="0" y="0"/>
          <wp:positionH relativeFrom="page">
            <wp:posOffset>6730365</wp:posOffset>
          </wp:positionH>
          <wp:positionV relativeFrom="page">
            <wp:posOffset>359410</wp:posOffset>
          </wp:positionV>
          <wp:extent cx="469265" cy="2816225"/>
          <wp:effectExtent l="0" t="0" r="6985" b="3175"/>
          <wp:wrapNone/>
          <wp:docPr id="539813501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813501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265" cy="281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062A" w:rsidRPr="009C3564">
      <w:t xml:space="preserve"> </w:t>
    </w:r>
    <w:r w:rsidRPr="009C3564">
      <w:rPr>
        <w:rFonts w:cs="Arial"/>
      </w:rPr>
      <w:t xml:space="preserve">Notat: </w:t>
    </w:r>
  </w:p>
  <w:p w14:paraId="2CC56808" w14:textId="77777777" w:rsidR="004E5A33" w:rsidRPr="009C3564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2C34D5DF" w14:textId="77777777" w:rsidR="004E5A33" w:rsidRPr="009C3564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01FD931F" w14:textId="77777777" w:rsidR="00024A5E" w:rsidRPr="009C3564" w:rsidRDefault="00024A5E" w:rsidP="0090079A">
    <w:pPr>
      <w:pStyle w:val="Sidehoved"/>
      <w:spacing w:before="120"/>
      <w:rPr>
        <w:b/>
        <w:bCs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59B5" w14:textId="77777777" w:rsidR="009C3564" w:rsidRDefault="009C356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A23"/>
    <w:multiLevelType w:val="multilevel"/>
    <w:tmpl w:val="D01E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22F8D"/>
    <w:multiLevelType w:val="multilevel"/>
    <w:tmpl w:val="DB10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02EF8"/>
    <w:multiLevelType w:val="multilevel"/>
    <w:tmpl w:val="2BC6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3788C"/>
    <w:multiLevelType w:val="hybridMultilevel"/>
    <w:tmpl w:val="D0FABD24"/>
    <w:lvl w:ilvl="0" w:tplc="56A8E9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71315"/>
    <w:multiLevelType w:val="hybridMultilevel"/>
    <w:tmpl w:val="97D89D78"/>
    <w:lvl w:ilvl="0" w:tplc="0406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1DC0A60"/>
    <w:multiLevelType w:val="hybridMultilevel"/>
    <w:tmpl w:val="C4E64FBC"/>
    <w:lvl w:ilvl="0" w:tplc="452C33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76AE1"/>
    <w:multiLevelType w:val="hybridMultilevel"/>
    <w:tmpl w:val="96CA5A2C"/>
    <w:lvl w:ilvl="0" w:tplc="8FF07E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27BDC"/>
    <w:multiLevelType w:val="hybridMultilevel"/>
    <w:tmpl w:val="88DE46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830105">
    <w:abstractNumId w:val="5"/>
  </w:num>
  <w:num w:numId="2" w16cid:durableId="2057194843">
    <w:abstractNumId w:val="1"/>
  </w:num>
  <w:num w:numId="3" w16cid:durableId="158927267">
    <w:abstractNumId w:val="2"/>
  </w:num>
  <w:num w:numId="4" w16cid:durableId="1683630584">
    <w:abstractNumId w:val="7"/>
  </w:num>
  <w:num w:numId="5" w16cid:durableId="2004505799">
    <w:abstractNumId w:val="0"/>
  </w:num>
  <w:num w:numId="6" w16cid:durableId="1321500395">
    <w:abstractNumId w:val="6"/>
  </w:num>
  <w:num w:numId="7" w16cid:durableId="1329213567">
    <w:abstractNumId w:val="3"/>
  </w:num>
  <w:num w:numId="8" w16cid:durableId="1220748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Notat, dagsorden og referat.dotm"/>
    <w:docVar w:name="CreatedWithDtVersion" w:val="2.16.015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SBFUvcLSAvpNUw7XVwNA2vGxYHKsy/BoTQBxNTAVfmwKPKCFg7OIfn+NEToTjlK8"/>
    <w:docVar w:name="Encrypted_DialogFieldValue_cancelbutton" w:val="Go1BF8BBsJqqGsR1izlsvQ=="/>
    <w:docVar w:name="Encrypted_DialogFieldValue_cosignatoryname" w:val="nVK+T0l+4SOHFpU4EJ0b8w=="/>
    <w:docVar w:name="Encrypted_DialogFieldValue_cosignatoryphonedir" w:val="ozQa2KZiuID/H1gw16jXTA=="/>
    <w:docVar w:name="Encrypted_DialogFieldValue_documentdate" w:val="L4BLezw5vYMJDhHKnYCSfw=="/>
    <w:docVar w:name="Encrypted_DialogFieldValue_finduserbutton" w:val="Go1BF8BBsJqqGsR1izlsvQ=="/>
    <w:docVar w:name="Encrypted_DialogFieldValue_networkprofileuserid" w:val="9Pp6e80Ym2aOsJf2puocFg=="/>
    <w:docVar w:name="Encrypted_DialogFieldValue_okbutton" w:val="Go1BF8BBsJqqGsR1izlsvQ=="/>
    <w:docVar w:name="Encrypted_DialogFieldValue_senderaddress" w:val="+gfRtAn1dCEFZqGzWd+QRGxUFtRcPE6rQgtYJC+ERxI="/>
    <w:docVar w:name="Encrypted_DialogFieldValue_sendercity" w:val="KEGHYfoSjEhDjraNR/SSpQ=="/>
    <w:docVar w:name="Encrypted_DialogFieldValue_sendercompany" w:val="VRJycd0ayp2NsdPTpXVMZKsNV+6PlYf5QaUS30cGHEU="/>
    <w:docVar w:name="Encrypted_DialogFieldValue_senderdepartment" w:val="mur6NuSElYRPV7i4/FRN5w=="/>
    <w:docVar w:name="Encrypted_DialogFieldValue_senderemaildir" w:val="d6eja9PpfCM4Xrcw4uroOzOjKNugLJOil56FvEglbDY="/>
    <w:docVar w:name="Encrypted_DialogFieldValue_sendername" w:val="nVK+T0l+4SOHFpU4EJ0b8w=="/>
    <w:docVar w:name="Encrypted_DialogFieldValue_senderphonedir" w:val="ozQa2KZiuID/H1gw16jXTA=="/>
    <w:docVar w:name="Encrypted_DialogFieldValue_senderposition" w:val="r59L2ns81H+7QYSbZ4VrRA=="/>
    <w:docVar w:name="Encrypted_DialogFieldValue_senderpostalcode" w:val="PPYhQeHiNghzTXEezsaHjA=="/>
    <w:docVar w:name="Encrypted_DialogFieldValue_sendersection" w:val="l++GAWtVtMqGFh0pCs+Y6w=="/>
    <w:docVar w:name="Encrypted_DialogFieldValue_showlocalprofiles" w:val="Go1BF8BBsJqqGsR1izlsvQ=="/>
    <w:docVar w:name="Encrypted_DialogFieldValue_shownetworkprofiles" w:val="jdVW2FK8uI0YHzTHPTEY1w=="/>
    <w:docVar w:name="Encrypted_DocHeader" w:val="rkxFRqii82VBBMzOIIzIRGbcJhrhaTxEdNcGwLUNGt8="/>
    <w:docVar w:name="Encrypted_DocumentChangeThisVar" w:val="Go1BF8BBsJqqGsR1izlsvQ=="/>
    <w:docVar w:name="IntegrationType" w:val="StandAlone"/>
  </w:docVars>
  <w:rsids>
    <w:rsidRoot w:val="009C3564"/>
    <w:rsid w:val="00004AA3"/>
    <w:rsid w:val="000055BF"/>
    <w:rsid w:val="00010755"/>
    <w:rsid w:val="00013EA4"/>
    <w:rsid w:val="00014751"/>
    <w:rsid w:val="00014A0A"/>
    <w:rsid w:val="00021CF8"/>
    <w:rsid w:val="00023F51"/>
    <w:rsid w:val="00024A5E"/>
    <w:rsid w:val="00026EA6"/>
    <w:rsid w:val="00027415"/>
    <w:rsid w:val="00027BD6"/>
    <w:rsid w:val="00027C81"/>
    <w:rsid w:val="00031D52"/>
    <w:rsid w:val="00033891"/>
    <w:rsid w:val="00035465"/>
    <w:rsid w:val="000364BE"/>
    <w:rsid w:val="00036981"/>
    <w:rsid w:val="000374F3"/>
    <w:rsid w:val="0004385B"/>
    <w:rsid w:val="000438F9"/>
    <w:rsid w:val="0004516D"/>
    <w:rsid w:val="00045B2F"/>
    <w:rsid w:val="00053DF0"/>
    <w:rsid w:val="000604B0"/>
    <w:rsid w:val="00070B4B"/>
    <w:rsid w:val="0007387B"/>
    <w:rsid w:val="00074B3C"/>
    <w:rsid w:val="00083726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63DF"/>
    <w:rsid w:val="000A70B5"/>
    <w:rsid w:val="000A7186"/>
    <w:rsid w:val="000B4AC9"/>
    <w:rsid w:val="000B5646"/>
    <w:rsid w:val="000C1258"/>
    <w:rsid w:val="000C394C"/>
    <w:rsid w:val="000C3A41"/>
    <w:rsid w:val="000C565C"/>
    <w:rsid w:val="000C5D00"/>
    <w:rsid w:val="000D0A4A"/>
    <w:rsid w:val="000D115A"/>
    <w:rsid w:val="000D1442"/>
    <w:rsid w:val="000D334C"/>
    <w:rsid w:val="000D608C"/>
    <w:rsid w:val="000D7E07"/>
    <w:rsid w:val="000E0119"/>
    <w:rsid w:val="000E1B3A"/>
    <w:rsid w:val="000F1D4D"/>
    <w:rsid w:val="000F30E5"/>
    <w:rsid w:val="000F4C1A"/>
    <w:rsid w:val="001018AE"/>
    <w:rsid w:val="001025F1"/>
    <w:rsid w:val="00102DFF"/>
    <w:rsid w:val="00111B40"/>
    <w:rsid w:val="001201B9"/>
    <w:rsid w:val="00120375"/>
    <w:rsid w:val="00122947"/>
    <w:rsid w:val="001234AE"/>
    <w:rsid w:val="00127F2E"/>
    <w:rsid w:val="00130DA6"/>
    <w:rsid w:val="0013181E"/>
    <w:rsid w:val="00131A32"/>
    <w:rsid w:val="00131A85"/>
    <w:rsid w:val="00132880"/>
    <w:rsid w:val="00133C0B"/>
    <w:rsid w:val="00136D9C"/>
    <w:rsid w:val="001459D7"/>
    <w:rsid w:val="001467C7"/>
    <w:rsid w:val="00152AD5"/>
    <w:rsid w:val="00154E92"/>
    <w:rsid w:val="00162522"/>
    <w:rsid w:val="001709B8"/>
    <w:rsid w:val="00171C1C"/>
    <w:rsid w:val="00177F63"/>
    <w:rsid w:val="001838CA"/>
    <w:rsid w:val="001940DA"/>
    <w:rsid w:val="001952BE"/>
    <w:rsid w:val="0019765F"/>
    <w:rsid w:val="00197BA9"/>
    <w:rsid w:val="001A03DC"/>
    <w:rsid w:val="001A0ABE"/>
    <w:rsid w:val="001A0E28"/>
    <w:rsid w:val="001A2A8C"/>
    <w:rsid w:val="001A2DCF"/>
    <w:rsid w:val="001A5E82"/>
    <w:rsid w:val="001A6972"/>
    <w:rsid w:val="001B13E3"/>
    <w:rsid w:val="001B2437"/>
    <w:rsid w:val="001B5F00"/>
    <w:rsid w:val="001C1494"/>
    <w:rsid w:val="001C275E"/>
    <w:rsid w:val="001C5A12"/>
    <w:rsid w:val="001C5C28"/>
    <w:rsid w:val="001C752F"/>
    <w:rsid w:val="001D0A40"/>
    <w:rsid w:val="001D1B38"/>
    <w:rsid w:val="001E0768"/>
    <w:rsid w:val="001E1B06"/>
    <w:rsid w:val="001E4FE0"/>
    <w:rsid w:val="001E7B5E"/>
    <w:rsid w:val="001F1102"/>
    <w:rsid w:val="001F2CC6"/>
    <w:rsid w:val="002038F3"/>
    <w:rsid w:val="0021206C"/>
    <w:rsid w:val="00213029"/>
    <w:rsid w:val="00216319"/>
    <w:rsid w:val="00216866"/>
    <w:rsid w:val="002178E2"/>
    <w:rsid w:val="00224768"/>
    <w:rsid w:val="00233DF0"/>
    <w:rsid w:val="0023418B"/>
    <w:rsid w:val="00237D1D"/>
    <w:rsid w:val="00242B2A"/>
    <w:rsid w:val="00243E05"/>
    <w:rsid w:val="002446B8"/>
    <w:rsid w:val="002458CD"/>
    <w:rsid w:val="00247E20"/>
    <w:rsid w:val="00250E2D"/>
    <w:rsid w:val="002515EA"/>
    <w:rsid w:val="00251FC4"/>
    <w:rsid w:val="0025606C"/>
    <w:rsid w:val="00256993"/>
    <w:rsid w:val="00262731"/>
    <w:rsid w:val="002672B5"/>
    <w:rsid w:val="00270382"/>
    <w:rsid w:val="00270678"/>
    <w:rsid w:val="002710DD"/>
    <w:rsid w:val="00274AD4"/>
    <w:rsid w:val="0028075A"/>
    <w:rsid w:val="00286C88"/>
    <w:rsid w:val="00287F78"/>
    <w:rsid w:val="00291C7F"/>
    <w:rsid w:val="00293628"/>
    <w:rsid w:val="00294101"/>
    <w:rsid w:val="002A244B"/>
    <w:rsid w:val="002A6DDC"/>
    <w:rsid w:val="002A7F5D"/>
    <w:rsid w:val="002B099A"/>
    <w:rsid w:val="002B4E17"/>
    <w:rsid w:val="002B5410"/>
    <w:rsid w:val="002C14DA"/>
    <w:rsid w:val="002C3DA9"/>
    <w:rsid w:val="002D33F6"/>
    <w:rsid w:val="002D4AEF"/>
    <w:rsid w:val="002E5C63"/>
    <w:rsid w:val="002F75C2"/>
    <w:rsid w:val="00300B16"/>
    <w:rsid w:val="00310EF8"/>
    <w:rsid w:val="00310F3F"/>
    <w:rsid w:val="00311CAD"/>
    <w:rsid w:val="00312DF9"/>
    <w:rsid w:val="00321214"/>
    <w:rsid w:val="003224BD"/>
    <w:rsid w:val="00322A64"/>
    <w:rsid w:val="00326B04"/>
    <w:rsid w:val="00332004"/>
    <w:rsid w:val="00333694"/>
    <w:rsid w:val="00334F60"/>
    <w:rsid w:val="00341CE2"/>
    <w:rsid w:val="00342ADF"/>
    <w:rsid w:val="00347A28"/>
    <w:rsid w:val="003516E2"/>
    <w:rsid w:val="003519DA"/>
    <w:rsid w:val="0035549B"/>
    <w:rsid w:val="00357F5B"/>
    <w:rsid w:val="003606AA"/>
    <w:rsid w:val="00375AA8"/>
    <w:rsid w:val="00383D23"/>
    <w:rsid w:val="00384425"/>
    <w:rsid w:val="00391304"/>
    <w:rsid w:val="00391A8A"/>
    <w:rsid w:val="00396D4C"/>
    <w:rsid w:val="00397E5F"/>
    <w:rsid w:val="003A50B5"/>
    <w:rsid w:val="003A624C"/>
    <w:rsid w:val="003B0B05"/>
    <w:rsid w:val="003B0EDE"/>
    <w:rsid w:val="003B13B9"/>
    <w:rsid w:val="003B15C1"/>
    <w:rsid w:val="003B3E31"/>
    <w:rsid w:val="003B48C5"/>
    <w:rsid w:val="003C05B9"/>
    <w:rsid w:val="003C0821"/>
    <w:rsid w:val="003C17C4"/>
    <w:rsid w:val="003D09DF"/>
    <w:rsid w:val="003D105A"/>
    <w:rsid w:val="003D3E52"/>
    <w:rsid w:val="003D57AC"/>
    <w:rsid w:val="003D5E03"/>
    <w:rsid w:val="003E0167"/>
    <w:rsid w:val="003F19EB"/>
    <w:rsid w:val="003F25DC"/>
    <w:rsid w:val="003F2AAA"/>
    <w:rsid w:val="003F52D2"/>
    <w:rsid w:val="003F5357"/>
    <w:rsid w:val="003F537D"/>
    <w:rsid w:val="003F715A"/>
    <w:rsid w:val="0040143E"/>
    <w:rsid w:val="004022F2"/>
    <w:rsid w:val="00411EF9"/>
    <w:rsid w:val="0041231D"/>
    <w:rsid w:val="004127DF"/>
    <w:rsid w:val="00416ACC"/>
    <w:rsid w:val="004179CB"/>
    <w:rsid w:val="00421D81"/>
    <w:rsid w:val="00430607"/>
    <w:rsid w:val="00431922"/>
    <w:rsid w:val="0043235D"/>
    <w:rsid w:val="00436BC6"/>
    <w:rsid w:val="00440DBA"/>
    <w:rsid w:val="00442B1D"/>
    <w:rsid w:val="00443032"/>
    <w:rsid w:val="004467F7"/>
    <w:rsid w:val="00447B60"/>
    <w:rsid w:val="00451C3C"/>
    <w:rsid w:val="00453D00"/>
    <w:rsid w:val="0045769D"/>
    <w:rsid w:val="004604BD"/>
    <w:rsid w:val="0046062A"/>
    <w:rsid w:val="0046131A"/>
    <w:rsid w:val="004751F2"/>
    <w:rsid w:val="0047573F"/>
    <w:rsid w:val="00476531"/>
    <w:rsid w:val="004800F3"/>
    <w:rsid w:val="004827CC"/>
    <w:rsid w:val="004850D6"/>
    <w:rsid w:val="00485E80"/>
    <w:rsid w:val="004869D0"/>
    <w:rsid w:val="00487831"/>
    <w:rsid w:val="00493743"/>
    <w:rsid w:val="00494681"/>
    <w:rsid w:val="00495ED9"/>
    <w:rsid w:val="00496DDF"/>
    <w:rsid w:val="004A0A6B"/>
    <w:rsid w:val="004A0CE3"/>
    <w:rsid w:val="004A2A52"/>
    <w:rsid w:val="004A5B98"/>
    <w:rsid w:val="004A6D41"/>
    <w:rsid w:val="004A7103"/>
    <w:rsid w:val="004B2174"/>
    <w:rsid w:val="004B6F29"/>
    <w:rsid w:val="004B77DE"/>
    <w:rsid w:val="004C2138"/>
    <w:rsid w:val="004C55EF"/>
    <w:rsid w:val="004D1E52"/>
    <w:rsid w:val="004D48EE"/>
    <w:rsid w:val="004E1075"/>
    <w:rsid w:val="004E2842"/>
    <w:rsid w:val="004E5A33"/>
    <w:rsid w:val="004E5DBD"/>
    <w:rsid w:val="004E5DE9"/>
    <w:rsid w:val="004E63A4"/>
    <w:rsid w:val="004E663D"/>
    <w:rsid w:val="004F092D"/>
    <w:rsid w:val="004F18A9"/>
    <w:rsid w:val="004F6335"/>
    <w:rsid w:val="005014E0"/>
    <w:rsid w:val="005041DE"/>
    <w:rsid w:val="00507DB7"/>
    <w:rsid w:val="00512AD1"/>
    <w:rsid w:val="00514845"/>
    <w:rsid w:val="0051714E"/>
    <w:rsid w:val="0052188E"/>
    <w:rsid w:val="00522FFD"/>
    <w:rsid w:val="005236BD"/>
    <w:rsid w:val="00525731"/>
    <w:rsid w:val="00531AEA"/>
    <w:rsid w:val="00531AEE"/>
    <w:rsid w:val="00535A52"/>
    <w:rsid w:val="00536A0A"/>
    <w:rsid w:val="0054037D"/>
    <w:rsid w:val="00540D63"/>
    <w:rsid w:val="005501AF"/>
    <w:rsid w:val="005566D3"/>
    <w:rsid w:val="00557606"/>
    <w:rsid w:val="005624D9"/>
    <w:rsid w:val="00563B05"/>
    <w:rsid w:val="00566D20"/>
    <w:rsid w:val="005718E9"/>
    <w:rsid w:val="00572823"/>
    <w:rsid w:val="005730A4"/>
    <w:rsid w:val="00573643"/>
    <w:rsid w:val="0057641D"/>
    <w:rsid w:val="00577EFD"/>
    <w:rsid w:val="00580653"/>
    <w:rsid w:val="0058356B"/>
    <w:rsid w:val="00591011"/>
    <w:rsid w:val="00592941"/>
    <w:rsid w:val="005930D3"/>
    <w:rsid w:val="00593890"/>
    <w:rsid w:val="0059453C"/>
    <w:rsid w:val="00597CAD"/>
    <w:rsid w:val="00597F37"/>
    <w:rsid w:val="005A0018"/>
    <w:rsid w:val="005A091E"/>
    <w:rsid w:val="005A3369"/>
    <w:rsid w:val="005A4D25"/>
    <w:rsid w:val="005A7BC6"/>
    <w:rsid w:val="005A7EA5"/>
    <w:rsid w:val="005B22A5"/>
    <w:rsid w:val="005B58E8"/>
    <w:rsid w:val="005B7D0F"/>
    <w:rsid w:val="005C732F"/>
    <w:rsid w:val="005D4994"/>
    <w:rsid w:val="005D7E74"/>
    <w:rsid w:val="005F65B8"/>
    <w:rsid w:val="00602E62"/>
    <w:rsid w:val="006107EA"/>
    <w:rsid w:val="00621146"/>
    <w:rsid w:val="00632133"/>
    <w:rsid w:val="006322BD"/>
    <w:rsid w:val="0064222D"/>
    <w:rsid w:val="006442A0"/>
    <w:rsid w:val="00650583"/>
    <w:rsid w:val="00652D4C"/>
    <w:rsid w:val="00653DD8"/>
    <w:rsid w:val="006561A5"/>
    <w:rsid w:val="00656D73"/>
    <w:rsid w:val="00657B46"/>
    <w:rsid w:val="00660155"/>
    <w:rsid w:val="0066295F"/>
    <w:rsid w:val="0066380B"/>
    <w:rsid w:val="00664151"/>
    <w:rsid w:val="00664F0E"/>
    <w:rsid w:val="00666516"/>
    <w:rsid w:val="00672517"/>
    <w:rsid w:val="00673934"/>
    <w:rsid w:val="00676D28"/>
    <w:rsid w:val="006773EB"/>
    <w:rsid w:val="006810B8"/>
    <w:rsid w:val="00681FEE"/>
    <w:rsid w:val="00682D29"/>
    <w:rsid w:val="00685B47"/>
    <w:rsid w:val="00690D94"/>
    <w:rsid w:val="0069287E"/>
    <w:rsid w:val="00693091"/>
    <w:rsid w:val="006A00B6"/>
    <w:rsid w:val="006A409C"/>
    <w:rsid w:val="006A677E"/>
    <w:rsid w:val="006B402E"/>
    <w:rsid w:val="006B6486"/>
    <w:rsid w:val="006B688F"/>
    <w:rsid w:val="006C084A"/>
    <w:rsid w:val="006C2796"/>
    <w:rsid w:val="006C419A"/>
    <w:rsid w:val="006C430D"/>
    <w:rsid w:val="006C63B8"/>
    <w:rsid w:val="006D15E8"/>
    <w:rsid w:val="006D4B69"/>
    <w:rsid w:val="006D707B"/>
    <w:rsid w:val="006D7B25"/>
    <w:rsid w:val="006E0998"/>
    <w:rsid w:val="006E2610"/>
    <w:rsid w:val="006E2D6A"/>
    <w:rsid w:val="006E591B"/>
    <w:rsid w:val="006E6162"/>
    <w:rsid w:val="006E6646"/>
    <w:rsid w:val="006F22CB"/>
    <w:rsid w:val="006F37C6"/>
    <w:rsid w:val="006F45F9"/>
    <w:rsid w:val="00703EB1"/>
    <w:rsid w:val="00706D29"/>
    <w:rsid w:val="00707556"/>
    <w:rsid w:val="007133C5"/>
    <w:rsid w:val="00717D46"/>
    <w:rsid w:val="0072113F"/>
    <w:rsid w:val="00721C10"/>
    <w:rsid w:val="00724D91"/>
    <w:rsid w:val="00730291"/>
    <w:rsid w:val="00730F03"/>
    <w:rsid w:val="00735989"/>
    <w:rsid w:val="00742180"/>
    <w:rsid w:val="00750A92"/>
    <w:rsid w:val="00752E2B"/>
    <w:rsid w:val="00763E9C"/>
    <w:rsid w:val="007652F9"/>
    <w:rsid w:val="007750E9"/>
    <w:rsid w:val="00777B8E"/>
    <w:rsid w:val="0078196C"/>
    <w:rsid w:val="00782332"/>
    <w:rsid w:val="00782B26"/>
    <w:rsid w:val="007831CC"/>
    <w:rsid w:val="0078760B"/>
    <w:rsid w:val="007907E2"/>
    <w:rsid w:val="00792C3E"/>
    <w:rsid w:val="00792D2E"/>
    <w:rsid w:val="0079604F"/>
    <w:rsid w:val="00796525"/>
    <w:rsid w:val="007A2DBD"/>
    <w:rsid w:val="007B0CF0"/>
    <w:rsid w:val="007B0D7A"/>
    <w:rsid w:val="007B0F2E"/>
    <w:rsid w:val="007C52A5"/>
    <w:rsid w:val="007C5B2F"/>
    <w:rsid w:val="007C6042"/>
    <w:rsid w:val="007D3337"/>
    <w:rsid w:val="007D35D6"/>
    <w:rsid w:val="007D6808"/>
    <w:rsid w:val="007D707C"/>
    <w:rsid w:val="007E1890"/>
    <w:rsid w:val="007E3DEB"/>
    <w:rsid w:val="007E754C"/>
    <w:rsid w:val="007E7651"/>
    <w:rsid w:val="007F1419"/>
    <w:rsid w:val="0081210B"/>
    <w:rsid w:val="00815109"/>
    <w:rsid w:val="00820E74"/>
    <w:rsid w:val="00823525"/>
    <w:rsid w:val="00823698"/>
    <w:rsid w:val="00825B60"/>
    <w:rsid w:val="00830AA0"/>
    <w:rsid w:val="00832B91"/>
    <w:rsid w:val="00832C57"/>
    <w:rsid w:val="008330EB"/>
    <w:rsid w:val="00833E05"/>
    <w:rsid w:val="00840E3C"/>
    <w:rsid w:val="008427D7"/>
    <w:rsid w:val="00842C70"/>
    <w:rsid w:val="008455D8"/>
    <w:rsid w:val="00845A45"/>
    <w:rsid w:val="00847623"/>
    <w:rsid w:val="0084774D"/>
    <w:rsid w:val="0085083B"/>
    <w:rsid w:val="008509C5"/>
    <w:rsid w:val="00853BA9"/>
    <w:rsid w:val="00854CC5"/>
    <w:rsid w:val="00873235"/>
    <w:rsid w:val="00873729"/>
    <w:rsid w:val="00876D05"/>
    <w:rsid w:val="00877DA0"/>
    <w:rsid w:val="00882BEE"/>
    <w:rsid w:val="00884211"/>
    <w:rsid w:val="008874A9"/>
    <w:rsid w:val="0088760F"/>
    <w:rsid w:val="00887855"/>
    <w:rsid w:val="00891025"/>
    <w:rsid w:val="00893AED"/>
    <w:rsid w:val="00893D9C"/>
    <w:rsid w:val="0089690C"/>
    <w:rsid w:val="0089781B"/>
    <w:rsid w:val="008A27E5"/>
    <w:rsid w:val="008B07F5"/>
    <w:rsid w:val="008B172A"/>
    <w:rsid w:val="008B2178"/>
    <w:rsid w:val="008B2870"/>
    <w:rsid w:val="008B5CF0"/>
    <w:rsid w:val="008C0C60"/>
    <w:rsid w:val="008C2D52"/>
    <w:rsid w:val="008C4161"/>
    <w:rsid w:val="008C633B"/>
    <w:rsid w:val="008C7AFA"/>
    <w:rsid w:val="008D02DC"/>
    <w:rsid w:val="008D3BBF"/>
    <w:rsid w:val="008E331C"/>
    <w:rsid w:val="008E3752"/>
    <w:rsid w:val="008E5B15"/>
    <w:rsid w:val="008E5BDF"/>
    <w:rsid w:val="008F3609"/>
    <w:rsid w:val="0090079A"/>
    <w:rsid w:val="009018F2"/>
    <w:rsid w:val="00903D1F"/>
    <w:rsid w:val="009046C1"/>
    <w:rsid w:val="009102CF"/>
    <w:rsid w:val="00911B8E"/>
    <w:rsid w:val="00912A25"/>
    <w:rsid w:val="00915193"/>
    <w:rsid w:val="009251AA"/>
    <w:rsid w:val="00926B47"/>
    <w:rsid w:val="0093285E"/>
    <w:rsid w:val="009338E5"/>
    <w:rsid w:val="009344E9"/>
    <w:rsid w:val="00936F02"/>
    <w:rsid w:val="00945738"/>
    <w:rsid w:val="00946217"/>
    <w:rsid w:val="009467EB"/>
    <w:rsid w:val="0095296C"/>
    <w:rsid w:val="00952BF5"/>
    <w:rsid w:val="00955005"/>
    <w:rsid w:val="00956A0F"/>
    <w:rsid w:val="009570AC"/>
    <w:rsid w:val="00957C13"/>
    <w:rsid w:val="00963410"/>
    <w:rsid w:val="00970035"/>
    <w:rsid w:val="009704D9"/>
    <w:rsid w:val="00971D62"/>
    <w:rsid w:val="00976086"/>
    <w:rsid w:val="0097737A"/>
    <w:rsid w:val="009846F6"/>
    <w:rsid w:val="00992CAF"/>
    <w:rsid w:val="009966DB"/>
    <w:rsid w:val="009A1F33"/>
    <w:rsid w:val="009A2F1D"/>
    <w:rsid w:val="009B0B7F"/>
    <w:rsid w:val="009B17A0"/>
    <w:rsid w:val="009B1CE3"/>
    <w:rsid w:val="009B52D9"/>
    <w:rsid w:val="009B6DBE"/>
    <w:rsid w:val="009C3564"/>
    <w:rsid w:val="009D189C"/>
    <w:rsid w:val="009D28BD"/>
    <w:rsid w:val="009D4C2E"/>
    <w:rsid w:val="009D61B4"/>
    <w:rsid w:val="009E4752"/>
    <w:rsid w:val="009E6952"/>
    <w:rsid w:val="009E7976"/>
    <w:rsid w:val="009F30A9"/>
    <w:rsid w:val="009F5A7B"/>
    <w:rsid w:val="009F728A"/>
    <w:rsid w:val="00A03D05"/>
    <w:rsid w:val="00A03E45"/>
    <w:rsid w:val="00A0523F"/>
    <w:rsid w:val="00A0614B"/>
    <w:rsid w:val="00A067A9"/>
    <w:rsid w:val="00A11D07"/>
    <w:rsid w:val="00A13D83"/>
    <w:rsid w:val="00A14F35"/>
    <w:rsid w:val="00A33726"/>
    <w:rsid w:val="00A34A66"/>
    <w:rsid w:val="00A35D91"/>
    <w:rsid w:val="00A42380"/>
    <w:rsid w:val="00A450AD"/>
    <w:rsid w:val="00A51B11"/>
    <w:rsid w:val="00A52B0B"/>
    <w:rsid w:val="00A63624"/>
    <w:rsid w:val="00A66B34"/>
    <w:rsid w:val="00A70A3D"/>
    <w:rsid w:val="00A7317F"/>
    <w:rsid w:val="00A7343B"/>
    <w:rsid w:val="00A76C44"/>
    <w:rsid w:val="00A823C4"/>
    <w:rsid w:val="00A84EA8"/>
    <w:rsid w:val="00A855F4"/>
    <w:rsid w:val="00A90874"/>
    <w:rsid w:val="00A940A0"/>
    <w:rsid w:val="00AA3D4A"/>
    <w:rsid w:val="00AA469D"/>
    <w:rsid w:val="00AA6EB1"/>
    <w:rsid w:val="00AB09BE"/>
    <w:rsid w:val="00AB0A0E"/>
    <w:rsid w:val="00AB1C70"/>
    <w:rsid w:val="00AB42DF"/>
    <w:rsid w:val="00AB5216"/>
    <w:rsid w:val="00AB613D"/>
    <w:rsid w:val="00AB6EFD"/>
    <w:rsid w:val="00AC09C2"/>
    <w:rsid w:val="00AC476E"/>
    <w:rsid w:val="00AD2674"/>
    <w:rsid w:val="00AD727E"/>
    <w:rsid w:val="00AE6829"/>
    <w:rsid w:val="00AF1959"/>
    <w:rsid w:val="00AF5083"/>
    <w:rsid w:val="00AF7275"/>
    <w:rsid w:val="00AF759D"/>
    <w:rsid w:val="00B01030"/>
    <w:rsid w:val="00B02041"/>
    <w:rsid w:val="00B06B21"/>
    <w:rsid w:val="00B12BF4"/>
    <w:rsid w:val="00B14F17"/>
    <w:rsid w:val="00B17217"/>
    <w:rsid w:val="00B2032E"/>
    <w:rsid w:val="00B26579"/>
    <w:rsid w:val="00B31A7D"/>
    <w:rsid w:val="00B33D5E"/>
    <w:rsid w:val="00B37986"/>
    <w:rsid w:val="00B41D79"/>
    <w:rsid w:val="00B43DE5"/>
    <w:rsid w:val="00B46199"/>
    <w:rsid w:val="00B461F1"/>
    <w:rsid w:val="00B478D7"/>
    <w:rsid w:val="00B52F46"/>
    <w:rsid w:val="00B56394"/>
    <w:rsid w:val="00B67090"/>
    <w:rsid w:val="00B6792E"/>
    <w:rsid w:val="00B67BE4"/>
    <w:rsid w:val="00B725F3"/>
    <w:rsid w:val="00B74A35"/>
    <w:rsid w:val="00B75046"/>
    <w:rsid w:val="00B76D7E"/>
    <w:rsid w:val="00B77AC3"/>
    <w:rsid w:val="00B83498"/>
    <w:rsid w:val="00B8371A"/>
    <w:rsid w:val="00B872BE"/>
    <w:rsid w:val="00B910BE"/>
    <w:rsid w:val="00B939A6"/>
    <w:rsid w:val="00B94ABC"/>
    <w:rsid w:val="00B95C46"/>
    <w:rsid w:val="00BA155F"/>
    <w:rsid w:val="00BA276B"/>
    <w:rsid w:val="00BA2982"/>
    <w:rsid w:val="00BA7CA2"/>
    <w:rsid w:val="00BA7D31"/>
    <w:rsid w:val="00BB2476"/>
    <w:rsid w:val="00BB3523"/>
    <w:rsid w:val="00BB6902"/>
    <w:rsid w:val="00BC0E59"/>
    <w:rsid w:val="00BC43BE"/>
    <w:rsid w:val="00BC5C41"/>
    <w:rsid w:val="00BC7669"/>
    <w:rsid w:val="00BD0189"/>
    <w:rsid w:val="00BD06D9"/>
    <w:rsid w:val="00BD5D50"/>
    <w:rsid w:val="00BD5E81"/>
    <w:rsid w:val="00BE142E"/>
    <w:rsid w:val="00BE158B"/>
    <w:rsid w:val="00BE6CC3"/>
    <w:rsid w:val="00BF02D9"/>
    <w:rsid w:val="00BF2644"/>
    <w:rsid w:val="00BF755E"/>
    <w:rsid w:val="00C0076A"/>
    <w:rsid w:val="00C11C71"/>
    <w:rsid w:val="00C144E2"/>
    <w:rsid w:val="00C1782E"/>
    <w:rsid w:val="00C211A8"/>
    <w:rsid w:val="00C24E4D"/>
    <w:rsid w:val="00C278AF"/>
    <w:rsid w:val="00C36515"/>
    <w:rsid w:val="00C36583"/>
    <w:rsid w:val="00C42FEA"/>
    <w:rsid w:val="00C4515C"/>
    <w:rsid w:val="00C546F2"/>
    <w:rsid w:val="00C60188"/>
    <w:rsid w:val="00C633A2"/>
    <w:rsid w:val="00C7330F"/>
    <w:rsid w:val="00C73429"/>
    <w:rsid w:val="00C75A4D"/>
    <w:rsid w:val="00C8131A"/>
    <w:rsid w:val="00C84BA1"/>
    <w:rsid w:val="00C85193"/>
    <w:rsid w:val="00C85B2D"/>
    <w:rsid w:val="00C8639D"/>
    <w:rsid w:val="00C906E0"/>
    <w:rsid w:val="00C94A81"/>
    <w:rsid w:val="00C954D9"/>
    <w:rsid w:val="00C960A4"/>
    <w:rsid w:val="00C96AEB"/>
    <w:rsid w:val="00CA0CA3"/>
    <w:rsid w:val="00CA23B0"/>
    <w:rsid w:val="00CA5449"/>
    <w:rsid w:val="00CA618A"/>
    <w:rsid w:val="00CB12C9"/>
    <w:rsid w:val="00CB36FD"/>
    <w:rsid w:val="00CB5F70"/>
    <w:rsid w:val="00CC3445"/>
    <w:rsid w:val="00CD4A42"/>
    <w:rsid w:val="00CE4C0D"/>
    <w:rsid w:val="00CF25A0"/>
    <w:rsid w:val="00CF5F41"/>
    <w:rsid w:val="00D01345"/>
    <w:rsid w:val="00D04A71"/>
    <w:rsid w:val="00D05E1B"/>
    <w:rsid w:val="00D07596"/>
    <w:rsid w:val="00D16CEF"/>
    <w:rsid w:val="00D20371"/>
    <w:rsid w:val="00D20A03"/>
    <w:rsid w:val="00D2165B"/>
    <w:rsid w:val="00D23A1D"/>
    <w:rsid w:val="00D243C8"/>
    <w:rsid w:val="00D313E9"/>
    <w:rsid w:val="00D3679E"/>
    <w:rsid w:val="00D40F2E"/>
    <w:rsid w:val="00D4265A"/>
    <w:rsid w:val="00D43C5C"/>
    <w:rsid w:val="00D50295"/>
    <w:rsid w:val="00D53763"/>
    <w:rsid w:val="00D54556"/>
    <w:rsid w:val="00D57199"/>
    <w:rsid w:val="00D6055F"/>
    <w:rsid w:val="00D61AFD"/>
    <w:rsid w:val="00D67655"/>
    <w:rsid w:val="00D677DE"/>
    <w:rsid w:val="00D76918"/>
    <w:rsid w:val="00D81412"/>
    <w:rsid w:val="00D845D4"/>
    <w:rsid w:val="00D86914"/>
    <w:rsid w:val="00D913B9"/>
    <w:rsid w:val="00D92DFC"/>
    <w:rsid w:val="00DA0035"/>
    <w:rsid w:val="00DA01E8"/>
    <w:rsid w:val="00DA40CD"/>
    <w:rsid w:val="00DB28F4"/>
    <w:rsid w:val="00DB5158"/>
    <w:rsid w:val="00DB5F04"/>
    <w:rsid w:val="00DC4998"/>
    <w:rsid w:val="00DC4D03"/>
    <w:rsid w:val="00DC79F1"/>
    <w:rsid w:val="00DD03C0"/>
    <w:rsid w:val="00DD0E7F"/>
    <w:rsid w:val="00DD1C98"/>
    <w:rsid w:val="00DD2A1F"/>
    <w:rsid w:val="00DD5282"/>
    <w:rsid w:val="00DE6D72"/>
    <w:rsid w:val="00DE7316"/>
    <w:rsid w:val="00DF0994"/>
    <w:rsid w:val="00DF267A"/>
    <w:rsid w:val="00DF2CEB"/>
    <w:rsid w:val="00DF4906"/>
    <w:rsid w:val="00DF4BD1"/>
    <w:rsid w:val="00E05621"/>
    <w:rsid w:val="00E12BFC"/>
    <w:rsid w:val="00E14827"/>
    <w:rsid w:val="00E177F3"/>
    <w:rsid w:val="00E21201"/>
    <w:rsid w:val="00E217A4"/>
    <w:rsid w:val="00E230EC"/>
    <w:rsid w:val="00E244B6"/>
    <w:rsid w:val="00E2758E"/>
    <w:rsid w:val="00E3365F"/>
    <w:rsid w:val="00E343EE"/>
    <w:rsid w:val="00E36F69"/>
    <w:rsid w:val="00E424CD"/>
    <w:rsid w:val="00E472E8"/>
    <w:rsid w:val="00E47487"/>
    <w:rsid w:val="00E52AC9"/>
    <w:rsid w:val="00E52DE3"/>
    <w:rsid w:val="00E54E74"/>
    <w:rsid w:val="00E55974"/>
    <w:rsid w:val="00E629F0"/>
    <w:rsid w:val="00E63439"/>
    <w:rsid w:val="00E6735B"/>
    <w:rsid w:val="00E72713"/>
    <w:rsid w:val="00E74238"/>
    <w:rsid w:val="00E74E13"/>
    <w:rsid w:val="00E769ED"/>
    <w:rsid w:val="00E77288"/>
    <w:rsid w:val="00E77668"/>
    <w:rsid w:val="00E8011E"/>
    <w:rsid w:val="00E819F5"/>
    <w:rsid w:val="00E81AE0"/>
    <w:rsid w:val="00E81F7B"/>
    <w:rsid w:val="00E87107"/>
    <w:rsid w:val="00E9010C"/>
    <w:rsid w:val="00E93AEB"/>
    <w:rsid w:val="00E94EF9"/>
    <w:rsid w:val="00E96AFA"/>
    <w:rsid w:val="00EA25C3"/>
    <w:rsid w:val="00EA28B8"/>
    <w:rsid w:val="00EB0273"/>
    <w:rsid w:val="00EB4CD5"/>
    <w:rsid w:val="00EB5070"/>
    <w:rsid w:val="00EC2439"/>
    <w:rsid w:val="00EC41C4"/>
    <w:rsid w:val="00EC73BC"/>
    <w:rsid w:val="00EC7E98"/>
    <w:rsid w:val="00ED1C7A"/>
    <w:rsid w:val="00ED62F9"/>
    <w:rsid w:val="00EE3763"/>
    <w:rsid w:val="00EE4FBC"/>
    <w:rsid w:val="00EF25AD"/>
    <w:rsid w:val="00EF2EE1"/>
    <w:rsid w:val="00EF3263"/>
    <w:rsid w:val="00F008CE"/>
    <w:rsid w:val="00F00ED4"/>
    <w:rsid w:val="00F01536"/>
    <w:rsid w:val="00F0569C"/>
    <w:rsid w:val="00F07DBF"/>
    <w:rsid w:val="00F15084"/>
    <w:rsid w:val="00F21587"/>
    <w:rsid w:val="00F33D96"/>
    <w:rsid w:val="00F341F9"/>
    <w:rsid w:val="00F410DC"/>
    <w:rsid w:val="00F42B93"/>
    <w:rsid w:val="00F4361E"/>
    <w:rsid w:val="00F437CF"/>
    <w:rsid w:val="00F4594F"/>
    <w:rsid w:val="00F45E7C"/>
    <w:rsid w:val="00F46784"/>
    <w:rsid w:val="00F4771A"/>
    <w:rsid w:val="00F478F5"/>
    <w:rsid w:val="00F5022A"/>
    <w:rsid w:val="00F620B0"/>
    <w:rsid w:val="00F630EE"/>
    <w:rsid w:val="00F64FAA"/>
    <w:rsid w:val="00F65F7A"/>
    <w:rsid w:val="00F6742F"/>
    <w:rsid w:val="00F67EC0"/>
    <w:rsid w:val="00F7381A"/>
    <w:rsid w:val="00F7684B"/>
    <w:rsid w:val="00F805E0"/>
    <w:rsid w:val="00F814DE"/>
    <w:rsid w:val="00F818C8"/>
    <w:rsid w:val="00F83C1B"/>
    <w:rsid w:val="00F84332"/>
    <w:rsid w:val="00F86DE4"/>
    <w:rsid w:val="00F874DA"/>
    <w:rsid w:val="00F93626"/>
    <w:rsid w:val="00F95995"/>
    <w:rsid w:val="00F9620E"/>
    <w:rsid w:val="00F97277"/>
    <w:rsid w:val="00FA3061"/>
    <w:rsid w:val="00FB0C95"/>
    <w:rsid w:val="00FC0CEA"/>
    <w:rsid w:val="00FC3017"/>
    <w:rsid w:val="00FC7DDB"/>
    <w:rsid w:val="00FD3564"/>
    <w:rsid w:val="00FD379F"/>
    <w:rsid w:val="00FD48FE"/>
    <w:rsid w:val="00FE3FA5"/>
    <w:rsid w:val="00FE7F85"/>
    <w:rsid w:val="00FF21BF"/>
    <w:rsid w:val="00FF2AD3"/>
    <w:rsid w:val="00FF61A4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BC5EA"/>
  <w15:docId w15:val="{AA51A1B8-E3AE-4B32-A965-30809A6A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81"/>
    <w:pPr>
      <w:spacing w:after="160" w:line="260" w:lineRule="atLeast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83726"/>
    <w:pPr>
      <w:keepNext/>
      <w:keepLines/>
      <w:spacing w:before="60" w:after="200" w:line="260" w:lineRule="exac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083726"/>
    <w:pPr>
      <w:spacing w:line="240" w:lineRule="auto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1"/>
    <w:next w:val="Normal"/>
    <w:link w:val="Overskrift3Tegn"/>
    <w:uiPriority w:val="9"/>
    <w:semiHidden/>
    <w:unhideWhenUsed/>
    <w:qFormat/>
    <w:rsid w:val="00083726"/>
    <w:pPr>
      <w:spacing w:before="40" w:after="0"/>
      <w:outlineLvl w:val="2"/>
    </w:pPr>
    <w:rPr>
      <w:b w:val="0"/>
      <w:color w:val="243F60" w:themeColor="accent1" w:themeShade="7F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link w:val="Sidehove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E472E8"/>
    <w:rPr>
      <w:rFonts w:ascii="Arial" w:hAnsi="Arial"/>
      <w:sz w:val="20"/>
    </w:rPr>
  </w:style>
  <w:style w:type="paragraph" w:styleId="Sidefod">
    <w:name w:val="footer"/>
    <w:link w:val="Sidefo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E472E8"/>
    <w:rPr>
      <w:rFonts w:ascii="Arial" w:hAnsi="Arial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83726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Sender">
    <w:name w:val="Sender"/>
    <w:link w:val="SenderTegn"/>
    <w:rsid w:val="003B15C1"/>
    <w:pPr>
      <w:spacing w:after="0" w:line="140" w:lineRule="atLeast"/>
    </w:pPr>
    <w:rPr>
      <w:rFonts w:ascii="Arial" w:hAnsi="Arial"/>
      <w:sz w:val="1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3726"/>
    <w:rPr>
      <w:rFonts w:asciiTheme="majorHAnsi" w:eastAsiaTheme="majorEastAsia" w:hAnsiTheme="majorHAnsi" w:cstheme="majorBidi"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008CE"/>
    <w:rPr>
      <w:b/>
    </w:rPr>
  </w:style>
  <w:style w:type="paragraph" w:customStyle="1" w:styleId="SenderDepartment">
    <w:name w:val="SenderDepartment"/>
    <w:basedOn w:val="Sender"/>
    <w:link w:val="SenderDepartmentTegn"/>
    <w:rsid w:val="003B15C1"/>
    <w:pPr>
      <w:spacing w:line="260" w:lineRule="atLeast"/>
    </w:pPr>
    <w:rPr>
      <w:b/>
      <w:sz w:val="20"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3B15C1"/>
    <w:rPr>
      <w:rFonts w:ascii="Arial" w:hAnsi="Arial"/>
      <w:sz w:val="14"/>
    </w:rPr>
  </w:style>
  <w:style w:type="character" w:customStyle="1" w:styleId="DocumentDateChar">
    <w:name w:val="DocumentDate Char"/>
    <w:basedOn w:val="SenderTegn"/>
    <w:link w:val="DocumentDate"/>
    <w:rsid w:val="00F008CE"/>
    <w:rPr>
      <w:rFonts w:ascii="Arial" w:hAnsi="Arial"/>
      <w:b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3B15C1"/>
    <w:rPr>
      <w:rFonts w:ascii="Arial" w:hAnsi="Arial"/>
      <w:b/>
      <w:sz w:val="20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rsid w:val="00E472E8"/>
    <w:pPr>
      <w:spacing w:after="0" w:line="240" w:lineRule="auto"/>
    </w:pPr>
    <w:rPr>
      <w:rFonts w:ascii="Algerian" w:hAnsi="Algerian"/>
      <w:sz w:val="16"/>
    </w:rPr>
  </w:style>
  <w:style w:type="paragraph" w:customStyle="1" w:styleId="Amkerplacering">
    <w:name w:val="Amkerplacering"/>
    <w:qFormat/>
    <w:rsid w:val="00514845"/>
    <w:pPr>
      <w:spacing w:after="0" w:line="14" w:lineRule="exact"/>
    </w:pPr>
    <w:rPr>
      <w:rFonts w:ascii="Arial" w:hAnsi="Arial"/>
      <w:sz w:val="20"/>
    </w:rPr>
  </w:style>
  <w:style w:type="paragraph" w:customStyle="1" w:styleId="NormalSammen">
    <w:name w:val="NormalSammen"/>
    <w:qFormat/>
    <w:rsid w:val="006F22CB"/>
    <w:pPr>
      <w:keepNext/>
      <w:keepLines/>
      <w:spacing w:after="0" w:line="260" w:lineRule="atLeast"/>
    </w:pPr>
    <w:rPr>
      <w:rFonts w:ascii="Arial" w:hAnsi="Arial"/>
      <w:sz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83726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</w:rPr>
  </w:style>
  <w:style w:type="paragraph" w:customStyle="1" w:styleId="Template-StregForvaltning">
    <w:name w:val="Template - Streg Forvaltning"/>
    <w:basedOn w:val="Normal"/>
    <w:uiPriority w:val="99"/>
    <w:semiHidden/>
    <w:rsid w:val="001D1B38"/>
    <w:pPr>
      <w:pBdr>
        <w:bottom w:val="single" w:sz="4" w:space="1" w:color="auto"/>
      </w:pBdr>
      <w:spacing w:after="0"/>
      <w:ind w:right="2155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paragraph" w:customStyle="1" w:styleId="Template-Adresse">
    <w:name w:val="Template - Adresse"/>
    <w:basedOn w:val="Normal"/>
    <w:uiPriority w:val="99"/>
    <w:rsid w:val="001D1B38"/>
    <w:pPr>
      <w:spacing w:after="0" w:line="180" w:lineRule="atLeast"/>
    </w:pPr>
    <w:rPr>
      <w:rFonts w:ascii="Arial" w:eastAsia="Times New Roman" w:hAnsi="Arial" w:cs="Times New Roman"/>
      <w:noProof/>
      <w:sz w:val="14"/>
      <w:szCs w:val="24"/>
      <w:lang w:eastAsia="da-DK"/>
    </w:rPr>
  </w:style>
  <w:style w:type="paragraph" w:customStyle="1" w:styleId="Template-AdresseFed">
    <w:name w:val="Template - Adresse Fed"/>
    <w:basedOn w:val="Template-Adresse"/>
    <w:next w:val="Template-Adresse"/>
    <w:uiPriority w:val="99"/>
    <w:rsid w:val="001D1B38"/>
    <w:rPr>
      <w:b/>
    </w:rPr>
  </w:style>
  <w:style w:type="paragraph" w:customStyle="1" w:styleId="Template-SpacerLille">
    <w:name w:val="Template - SpacerLille"/>
    <w:basedOn w:val="Normal"/>
    <w:uiPriority w:val="99"/>
    <w:semiHidden/>
    <w:rsid w:val="001D1B38"/>
    <w:pPr>
      <w:spacing w:after="0" w:line="240" w:lineRule="atLeast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character" w:styleId="Sidetal">
    <w:name w:val="page number"/>
    <w:uiPriority w:val="99"/>
    <w:semiHidden/>
    <w:rsid w:val="001D0A40"/>
    <w:rPr>
      <w:rFonts w:ascii="Arial" w:hAnsi="Arial"/>
    </w:rPr>
  </w:style>
  <w:style w:type="paragraph" w:customStyle="1" w:styleId="Notat">
    <w:name w:val="Notat"/>
    <w:qFormat/>
    <w:rsid w:val="00653DD8"/>
    <w:pPr>
      <w:spacing w:after="480"/>
    </w:pPr>
    <w:rPr>
      <w:rFonts w:ascii="Arial" w:hAnsi="Arial"/>
      <w:sz w:val="30"/>
      <w:szCs w:val="30"/>
    </w:rPr>
  </w:style>
  <w:style w:type="paragraph" w:customStyle="1" w:styleId="Doctype2">
    <w:name w:val="Doctype2"/>
    <w:qFormat/>
    <w:rsid w:val="00024A5E"/>
    <w:pPr>
      <w:spacing w:before="120" w:after="0"/>
    </w:pPr>
    <w:rPr>
      <w:rFonts w:ascii="Arial" w:hAnsi="Arial"/>
      <w:b/>
      <w:bCs/>
      <w:sz w:val="14"/>
      <w:szCs w:val="14"/>
    </w:rPr>
  </w:style>
  <w:style w:type="paragraph" w:styleId="Korrektur">
    <w:name w:val="Revision"/>
    <w:hidden/>
    <w:uiPriority w:val="99"/>
    <w:semiHidden/>
    <w:rsid w:val="00782B26"/>
    <w:pPr>
      <w:spacing w:after="0" w:line="240" w:lineRule="auto"/>
    </w:pPr>
    <w:rPr>
      <w:sz w:val="20"/>
    </w:rPr>
  </w:style>
  <w:style w:type="paragraph" w:styleId="Listeafsnit">
    <w:name w:val="List Paragraph"/>
    <w:basedOn w:val="Normal"/>
    <w:uiPriority w:val="34"/>
    <w:rsid w:val="009A2F1D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203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pp-01-vm\Dynamictemplate\Skabeloner\Notat,%20dagsorden%20og%20refer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rugerdefineret 9">
      <a:majorFont>
        <a:latin typeface="Open Sans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D7447-99BB-4AB5-AD34-57EC15DE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Notat, dagsorden og referat</Template>
  <TotalTime>1</TotalTime>
  <Pages>2</Pages>
  <Words>105</Words>
  <Characters>774</Characters>
  <Application>Microsoft Office Word</Application>
  <DocSecurity>0</DocSecurity>
  <Lines>64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Notat, dagsorden og referat</vt:lpstr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Notat, dagsorden og referat</dc:title>
  <dc:creator>Afshan Aziz</dc:creator>
  <cp:lastModifiedBy>André Buchalska Schlünzen</cp:lastModifiedBy>
  <cp:revision>3</cp:revision>
  <cp:lastPrinted>2014-07-17T10:44:00Z</cp:lastPrinted>
  <dcterms:created xsi:type="dcterms:W3CDTF">2026-09-08T08:33:00Z</dcterms:created>
  <dcterms:modified xsi:type="dcterms:W3CDTF">2026-09-30T10:42:00Z</dcterms:modified>
</cp:coreProperties>
</file>