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BE443" w14:textId="544CC255" w:rsidR="00A52B0B" w:rsidRPr="00360AB3" w:rsidRDefault="00360AB3" w:rsidP="00514845">
      <w:pPr>
        <w:pStyle w:val="Amkerplacering"/>
        <w:rPr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FC81D62" wp14:editId="02D67ED7">
            <wp:simplePos x="0" y="0"/>
            <wp:positionH relativeFrom="page">
              <wp:posOffset>6730365</wp:posOffset>
            </wp:positionH>
            <wp:positionV relativeFrom="page">
              <wp:posOffset>359410</wp:posOffset>
            </wp:positionV>
            <wp:extent cx="469265" cy="2816225"/>
            <wp:effectExtent l="0" t="0" r="6985" b="3175"/>
            <wp:wrapNone/>
            <wp:docPr id="836671129" name="LogoPicture" descr="Albertslund Kommune, , , " title="Albertslund Kommu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671129" name="LogoPicture" descr="Albertslund Kommune, , , " title="Albertslund Kommun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265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2B0B" w:rsidRPr="00360AB3">
        <w:tab/>
      </w:r>
    </w:p>
    <w:p w14:paraId="5037013F" w14:textId="77777777" w:rsidR="006B4702" w:rsidRPr="00360AB3" w:rsidRDefault="00653DD8" w:rsidP="00653DD8">
      <w:pPr>
        <w:pStyle w:val="Notat"/>
      </w:pPr>
      <w:r w:rsidRPr="00360AB3">
        <w:t>Notat</w:t>
      </w:r>
    </w:p>
    <w:tbl>
      <w:tblPr>
        <w:tblStyle w:val="Tabel-Gitter"/>
        <w:tblpPr w:vertAnchor="page" w:horzAnchor="page" w:tblpX="8790" w:tblpY="550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Modtagerinformation"/>
        <w:tblDescription w:val="Modtagerinformation"/>
      </w:tblPr>
      <w:tblGrid>
        <w:gridCol w:w="2948"/>
      </w:tblGrid>
      <w:tr w:rsidR="006B4702" w:rsidRPr="00360AB3" w14:paraId="1EF52744" w14:textId="77777777" w:rsidTr="004C1AD1">
        <w:trPr>
          <w:trHeight w:val="1531"/>
        </w:trPr>
        <w:tc>
          <w:tcPr>
            <w:tcW w:w="2948" w:type="dxa"/>
          </w:tcPr>
          <w:p w14:paraId="69379DC2" w14:textId="37BCF2DF" w:rsidR="006B4702" w:rsidRPr="00360AB3" w:rsidRDefault="006B4702" w:rsidP="004C1AD1">
            <w:pPr>
              <w:pStyle w:val="Template-Adresse"/>
              <w:rPr>
                <w:rFonts w:cs="Arial"/>
                <w:szCs w:val="20"/>
              </w:rPr>
            </w:pPr>
            <w:r w:rsidRPr="00360AB3">
              <w:rPr>
                <w:rFonts w:cs="Arial"/>
                <w:szCs w:val="20"/>
              </w:rPr>
              <w:t xml:space="preserve">Dato: </w:t>
            </w:r>
            <w:r w:rsidR="00E7440C">
              <w:rPr>
                <w:rFonts w:cs="Arial"/>
                <w:szCs w:val="20"/>
              </w:rPr>
              <w:t>10</w:t>
            </w:r>
            <w:r w:rsidRPr="00360AB3">
              <w:rPr>
                <w:rFonts w:cs="Arial"/>
                <w:szCs w:val="20"/>
              </w:rPr>
              <w:t>. juli 2026</w:t>
            </w:r>
          </w:p>
          <w:p w14:paraId="15AC0D72" w14:textId="77777777" w:rsidR="006B4702" w:rsidRPr="00360AB3" w:rsidRDefault="006B4702" w:rsidP="004C1AD1">
            <w:pPr>
              <w:pStyle w:val="Template-Adresse"/>
              <w:rPr>
                <w:rFonts w:cs="Arial"/>
                <w:szCs w:val="20"/>
              </w:rPr>
            </w:pPr>
            <w:r w:rsidRPr="00360AB3">
              <w:rPr>
                <w:rFonts w:cs="Arial"/>
                <w:szCs w:val="20"/>
              </w:rPr>
              <w:t xml:space="preserve">Sags nr.: </w:t>
            </w:r>
          </w:p>
          <w:p w14:paraId="048C8C75" w14:textId="77777777" w:rsidR="006B4702" w:rsidRPr="00360AB3" w:rsidRDefault="006B4702" w:rsidP="004C1AD1">
            <w:pPr>
              <w:pStyle w:val="Template-Adresse"/>
              <w:rPr>
                <w:szCs w:val="20"/>
              </w:rPr>
            </w:pPr>
            <w:r w:rsidRPr="00360AB3">
              <w:rPr>
                <w:rFonts w:cs="Arial"/>
                <w:szCs w:val="20"/>
              </w:rPr>
              <w:t xml:space="preserve">Sagsbehandler: </w:t>
            </w:r>
            <w:r>
              <w:rPr>
                <w:rFonts w:cs="Arial"/>
                <w:szCs w:val="20"/>
              </w:rPr>
              <w:t>HUC</w:t>
            </w:r>
          </w:p>
        </w:tc>
      </w:tr>
    </w:tbl>
    <w:p w14:paraId="2A8EA9E6" w14:textId="6E96DB49" w:rsidR="00360AB3" w:rsidRPr="00360AB3" w:rsidRDefault="00360AB3" w:rsidP="00360AB3">
      <w:pPr>
        <w:pStyle w:val="Overskrift1"/>
        <w:rPr>
          <w:rFonts w:ascii="Open Sans" w:hAnsi="Open Sans" w:cs="Open Sans"/>
        </w:rPr>
      </w:pPr>
      <w:r w:rsidRPr="00360AB3">
        <w:rPr>
          <w:rFonts w:ascii="Open Sans" w:hAnsi="Open Sans" w:cs="Open Sans"/>
        </w:rPr>
        <w:t>Tjekliste</w:t>
      </w:r>
      <w:r w:rsidR="00202E67">
        <w:rPr>
          <w:rFonts w:ascii="Open Sans" w:hAnsi="Open Sans" w:cs="Open Sans"/>
        </w:rPr>
        <w:t xml:space="preserve"> til</w:t>
      </w:r>
      <w:r>
        <w:rPr>
          <w:rFonts w:ascii="Open Sans" w:hAnsi="Open Sans" w:cs="Open Sans"/>
        </w:rPr>
        <w:t xml:space="preserve"> </w:t>
      </w:r>
      <w:r w:rsidRPr="00360AB3">
        <w:rPr>
          <w:rFonts w:ascii="Open Sans" w:hAnsi="Open Sans" w:cs="Open Sans"/>
        </w:rPr>
        <w:t>materiale, der indgår i revisionspakke</w:t>
      </w:r>
      <w:r>
        <w:rPr>
          <w:rFonts w:ascii="Open Sans" w:hAnsi="Open Sans" w:cs="Open Sans"/>
        </w:rPr>
        <w:t>r</w:t>
      </w:r>
      <w:r w:rsidR="00E7440C">
        <w:rPr>
          <w:rFonts w:ascii="Open Sans" w:hAnsi="Open Sans" w:cs="Open Sans"/>
        </w:rPr>
        <w:t xml:space="preserve"> til BDO</w:t>
      </w:r>
    </w:p>
    <w:p w14:paraId="60A31650" w14:textId="0C4FA33B" w:rsidR="00E7440C" w:rsidRDefault="00F37B73" w:rsidP="00360AB3">
      <w:r>
        <w:t>D</w:t>
      </w:r>
      <w:r w:rsidR="00360AB3">
        <w:t xml:space="preserve">ette notat </w:t>
      </w:r>
      <w:r>
        <w:t>beskriver</w:t>
      </w:r>
      <w:r w:rsidR="00360AB3">
        <w:t xml:space="preserve"> nogle af de væsentligste ting, man skal sikre sig ved indhentning af materiale, der indgår i revisionspakker til ekstern revision jf. </w:t>
      </w:r>
      <w:proofErr w:type="spellStart"/>
      <w:r w:rsidR="00360AB3">
        <w:t>BDO’s</w:t>
      </w:r>
      <w:proofErr w:type="spellEnd"/>
      <w:r w:rsidR="00360AB3">
        <w:t xml:space="preserve"> materialeplan.</w:t>
      </w:r>
    </w:p>
    <w:p w14:paraId="3AD46210" w14:textId="1B7A705B" w:rsidR="00AF39B4" w:rsidRPr="00F37B73" w:rsidRDefault="004002CF" w:rsidP="00360AB3">
      <w:r>
        <w:t xml:space="preserve">Punkterne </w:t>
      </w:r>
      <w:r w:rsidR="00F37B73">
        <w:t>i notatet</w:t>
      </w:r>
      <w:r>
        <w:t xml:space="preserve"> refererer til punkterne i </w:t>
      </w:r>
      <w:proofErr w:type="spellStart"/>
      <w:r w:rsidR="00F37B73">
        <w:t>BDO’s</w:t>
      </w:r>
      <w:proofErr w:type="spellEnd"/>
      <w:r w:rsidR="00F37B73">
        <w:t xml:space="preserve"> </w:t>
      </w:r>
      <w:r>
        <w:t xml:space="preserve">materialeplan, som findes på medarbejdersiden </w:t>
      </w:r>
      <w:r w:rsidR="00092A72">
        <w:t xml:space="preserve">her: Medarbejdersiden </w:t>
      </w:r>
      <w:r w:rsidR="00092A72">
        <w:sym w:font="Wingdings" w:char="F0E0"/>
      </w:r>
      <w:r w:rsidR="00092A72">
        <w:t xml:space="preserve"> Økonomi og jura </w:t>
      </w:r>
      <w:r w:rsidR="00092A72">
        <w:sym w:font="Wingdings" w:char="F0E0"/>
      </w:r>
      <w:r w:rsidR="00092A72">
        <w:t xml:space="preserve"> Regnskab og daglig drift </w:t>
      </w:r>
      <w:r w:rsidR="00092A72" w:rsidRPr="00F37B73">
        <w:sym w:font="Wingdings" w:char="F0E0"/>
      </w:r>
      <w:r w:rsidR="00092A72" w:rsidRPr="00F37B73">
        <w:t xml:space="preserve"> </w:t>
      </w:r>
      <w:r w:rsidR="00AF39B4" w:rsidRPr="00F37B73">
        <w:t xml:space="preserve">Projektstyring </w:t>
      </w:r>
      <w:r w:rsidR="00AF39B4" w:rsidRPr="00F37B73">
        <w:sym w:font="Wingdings" w:char="F0E0"/>
      </w:r>
      <w:r w:rsidR="00AF39B4" w:rsidRPr="00F37B73">
        <w:t xml:space="preserve"> Projektregnskaber</w:t>
      </w:r>
    </w:p>
    <w:p w14:paraId="4DD39B78" w14:textId="7CB07C0A" w:rsidR="00E30344" w:rsidRDefault="00807900" w:rsidP="00360AB3">
      <w:r>
        <w:t>L</w:t>
      </w:r>
      <w:r w:rsidR="00AF39B4" w:rsidRPr="00F37B73">
        <w:t>ink</w:t>
      </w:r>
      <w:r w:rsidR="00E30344">
        <w:t xml:space="preserve"> til </w:t>
      </w:r>
      <w:r>
        <w:t>hjemme</w:t>
      </w:r>
      <w:r w:rsidR="00E30344">
        <w:t>siden</w:t>
      </w:r>
      <w:r w:rsidR="00F37B73" w:rsidRPr="00F37B73">
        <w:t>:</w:t>
      </w:r>
      <w:r w:rsidR="00F37B73">
        <w:rPr>
          <w:sz w:val="18"/>
          <w:szCs w:val="20"/>
        </w:rPr>
        <w:t xml:space="preserve"> </w:t>
      </w:r>
      <w:hyperlink r:id="rId12" w:history="1">
        <w:r w:rsidR="0048599D" w:rsidRPr="0048599D">
          <w:rPr>
            <w:rStyle w:val="Hyperlink"/>
          </w:rPr>
          <w:t>Projektregnskaber</w:t>
        </w:r>
      </w:hyperlink>
    </w:p>
    <w:p w14:paraId="5CE7BF2D" w14:textId="07277EDD" w:rsidR="00360AB3" w:rsidRDefault="00807900" w:rsidP="00360AB3">
      <w:r>
        <w:t>L</w:t>
      </w:r>
      <w:r w:rsidR="00E30344">
        <w:t xml:space="preserve">ink til </w:t>
      </w:r>
      <w:proofErr w:type="spellStart"/>
      <w:r w:rsidR="00E30344">
        <w:t>BDO’s</w:t>
      </w:r>
      <w:proofErr w:type="spellEnd"/>
      <w:r w:rsidR="00E30344">
        <w:t xml:space="preserve"> materialeplan:</w:t>
      </w:r>
      <w:r w:rsidR="00360AB3">
        <w:t xml:space="preserve"> </w:t>
      </w:r>
      <w:hyperlink r:id="rId13" w:history="1">
        <w:r w:rsidR="0021260B" w:rsidRPr="0021260B">
          <w:rPr>
            <w:rStyle w:val="Hyperlink"/>
          </w:rPr>
          <w:t>materialeplan-projektregnskaber.docx</w:t>
        </w:r>
      </w:hyperlink>
    </w:p>
    <w:p w14:paraId="48889DE5" w14:textId="77777777" w:rsidR="00904695" w:rsidRDefault="00904695" w:rsidP="00360AB3"/>
    <w:p w14:paraId="5C724147" w14:textId="48B63B7C" w:rsidR="00001D9B" w:rsidRPr="00092A72" w:rsidRDefault="00B50B1A" w:rsidP="00360AB3">
      <w:r w:rsidRPr="00092A72">
        <w:rPr>
          <w:b/>
          <w:bCs/>
        </w:rPr>
        <w:t>Pun</w:t>
      </w:r>
      <w:r w:rsidR="00360AB3" w:rsidRPr="00092A72">
        <w:rPr>
          <w:b/>
          <w:bCs/>
        </w:rPr>
        <w:t>kt 1:</w:t>
      </w:r>
      <w:r w:rsidR="00360AB3" w:rsidRPr="00092A72">
        <w:t xml:space="preserve"> </w:t>
      </w:r>
      <w:r w:rsidR="00066A80" w:rsidRPr="00092A72">
        <w:rPr>
          <w:b/>
          <w:bCs/>
        </w:rPr>
        <w:t>Bevillings</w:t>
      </w:r>
      <w:r w:rsidR="00203676" w:rsidRPr="00092A72">
        <w:rPr>
          <w:b/>
          <w:bCs/>
        </w:rPr>
        <w:t>-/tilsagnsskrivelse</w:t>
      </w:r>
      <w:r w:rsidR="00C521DA" w:rsidRPr="00092A72">
        <w:rPr>
          <w:b/>
          <w:bCs/>
        </w:rPr>
        <w:t xml:space="preserve"> mv.</w:t>
      </w:r>
    </w:p>
    <w:p w14:paraId="50B624EE" w14:textId="3DB02D6B" w:rsidR="00360AB3" w:rsidRPr="00360AB3" w:rsidRDefault="00360AB3" w:rsidP="00360AB3">
      <w:r>
        <w:t>Tilsagnsbrevet/bevillingsbrevet er det vigtigste her</w:t>
      </w:r>
      <w:r w:rsidR="00904695">
        <w:t xml:space="preserve"> samt eventuelle tillægs</w:t>
      </w:r>
      <w:r w:rsidR="00807900">
        <w:t>-</w:t>
      </w:r>
      <w:proofErr w:type="spellStart"/>
      <w:r w:rsidR="00904695">
        <w:t>tilsag</w:t>
      </w:r>
      <w:r w:rsidR="004959E4">
        <w:t>sbreve</w:t>
      </w:r>
      <w:proofErr w:type="spellEnd"/>
      <w:r w:rsidR="004959E4">
        <w:t xml:space="preserve">. Sidstnævnte </w:t>
      </w:r>
      <w:r w:rsidR="00807900">
        <w:t xml:space="preserve">kan </w:t>
      </w:r>
      <w:r w:rsidR="004959E4">
        <w:t>forekomme i de tilfælde,</w:t>
      </w:r>
      <w:r>
        <w:t xml:space="preserve"> </w:t>
      </w:r>
      <w:r w:rsidR="00807900">
        <w:t xml:space="preserve">hvor </w:t>
      </w:r>
      <w:r>
        <w:t xml:space="preserve">der sket ændringer i bevillingen undervejs i projektet. Det kan </w:t>
      </w:r>
      <w:r w:rsidR="00AB6E27">
        <w:t>fx</w:t>
      </w:r>
      <w:r>
        <w:t xml:space="preserve"> </w:t>
      </w:r>
      <w:r w:rsidR="00AB6E27">
        <w:t>ske</w:t>
      </w:r>
      <w:r>
        <w:t xml:space="preserve">, hvis projektbeløbet </w:t>
      </w:r>
      <w:r w:rsidR="004959E4">
        <w:t>bliver</w:t>
      </w:r>
      <w:r>
        <w:t xml:space="preserve"> prisfremskrevet</w:t>
      </w:r>
      <w:r w:rsidR="00224EC3">
        <w:t>, projektperioden bliver forlænget</w:t>
      </w:r>
      <w:r>
        <w:t xml:space="preserve"> eller</w:t>
      </w:r>
      <w:r w:rsidR="00AB6E27">
        <w:t>,</w:t>
      </w:r>
      <w:r>
        <w:t xml:space="preserve"> hvis en del af </w:t>
      </w:r>
      <w:r w:rsidR="002A4A38">
        <w:t xml:space="preserve">bevillingen </w:t>
      </w:r>
      <w:r w:rsidR="00807900">
        <w:t>omfordeles</w:t>
      </w:r>
      <w:r>
        <w:t xml:space="preserve"> til andre afdelinger/institutioner i kommunen. </w:t>
      </w:r>
    </w:p>
    <w:p w14:paraId="1820A2DC" w14:textId="77777777" w:rsidR="00D04A71" w:rsidRDefault="00D04A71" w:rsidP="00FB0C95"/>
    <w:p w14:paraId="602C70A8" w14:textId="1BE02BB6" w:rsidR="00001D9B" w:rsidRPr="00203676" w:rsidRDefault="00203676" w:rsidP="00360AB3">
      <w:r>
        <w:rPr>
          <w:b/>
          <w:bCs/>
        </w:rPr>
        <w:t>Punkt 2</w:t>
      </w:r>
      <w:r w:rsidRPr="00203676">
        <w:rPr>
          <w:b/>
          <w:bCs/>
        </w:rPr>
        <w:t>: Ansøgning og budget</w:t>
      </w:r>
    </w:p>
    <w:p w14:paraId="385C63A5" w14:textId="3404AF35" w:rsidR="00001D9B" w:rsidRDefault="009F6AC7" w:rsidP="00360AB3">
      <w:pPr>
        <w:rPr>
          <w:b/>
          <w:bCs/>
        </w:rPr>
      </w:pPr>
      <w:r w:rsidRPr="00884098">
        <w:t>N</w:t>
      </w:r>
      <w:r w:rsidR="00C133AE" w:rsidRPr="00884098">
        <w:t>ogle projekt</w:t>
      </w:r>
      <w:r w:rsidRPr="00884098">
        <w:t>mi</w:t>
      </w:r>
      <w:r w:rsidR="00B52F13">
        <w:t>dler</w:t>
      </w:r>
      <w:r w:rsidR="00C133AE" w:rsidRPr="00884098">
        <w:t xml:space="preserve"> skal ansøges direkte på </w:t>
      </w:r>
      <w:r w:rsidR="001D6B17">
        <w:t>tilskudsgivers</w:t>
      </w:r>
      <w:r w:rsidR="00C133AE" w:rsidRPr="00884098">
        <w:t xml:space="preserve"> hjemmeside</w:t>
      </w:r>
      <w:r w:rsidR="00F45DA0" w:rsidRPr="00884098">
        <w:t>. Her er det vigtigt at gemme en kopi af ansøgningen, hvis det er muligt</w:t>
      </w:r>
      <w:r w:rsidR="001D6B17">
        <w:t>. A</w:t>
      </w:r>
      <w:r w:rsidRPr="00884098">
        <w:t xml:space="preserve">lternativt </w:t>
      </w:r>
      <w:r w:rsidR="00884098" w:rsidRPr="00884098">
        <w:t xml:space="preserve">kan man </w:t>
      </w:r>
      <w:r w:rsidRPr="00884098">
        <w:t xml:space="preserve">tage et screendump af ansøgningen og kvitteringen </w:t>
      </w:r>
      <w:r w:rsidR="001D6B17">
        <w:t xml:space="preserve">for modtagelsen </w:t>
      </w:r>
      <w:r w:rsidR="00884098" w:rsidRPr="00884098">
        <w:t>og</w:t>
      </w:r>
      <w:r w:rsidRPr="00884098">
        <w:t xml:space="preserve"> gemme </w:t>
      </w:r>
      <w:r w:rsidR="00807900">
        <w:t xml:space="preserve">det </w:t>
      </w:r>
      <w:r w:rsidR="00884098" w:rsidRPr="00884098">
        <w:t>i en word-fil eller andet format.</w:t>
      </w:r>
      <w:r w:rsidR="00884098">
        <w:rPr>
          <w:b/>
          <w:bCs/>
        </w:rPr>
        <w:t xml:space="preserve"> </w:t>
      </w:r>
    </w:p>
    <w:p w14:paraId="61236016" w14:textId="5363D7D8" w:rsidR="00884098" w:rsidRPr="00DF17D2" w:rsidRDefault="00B52F13" w:rsidP="00360AB3">
      <w:r w:rsidRPr="00DF17D2">
        <w:t>Det kan også være en god ide at gemme</w:t>
      </w:r>
      <w:r w:rsidR="003917EB" w:rsidRPr="00DF17D2">
        <w:t xml:space="preserve"> </w:t>
      </w:r>
      <w:r w:rsidR="00F942DE" w:rsidRPr="00DF17D2">
        <w:t>tils</w:t>
      </w:r>
      <w:r w:rsidR="00001D9B">
        <w:t>kudsgivers information om puljen og selve</w:t>
      </w:r>
      <w:r w:rsidR="00F942DE" w:rsidRPr="00DF17D2">
        <w:t xml:space="preserve"> </w:t>
      </w:r>
      <w:r w:rsidR="00BE4D03" w:rsidRPr="00DF17D2">
        <w:t>vejledning</w:t>
      </w:r>
      <w:r w:rsidR="00001D9B">
        <w:t>en</w:t>
      </w:r>
      <w:r w:rsidR="00BE4D03" w:rsidRPr="00DF17D2">
        <w:t xml:space="preserve"> til ansøgning</w:t>
      </w:r>
      <w:r w:rsidR="00001D9B">
        <w:t xml:space="preserve">en. Det kan fx være </w:t>
      </w:r>
      <w:r w:rsidR="004D09C2" w:rsidRPr="00DF17D2">
        <w:t xml:space="preserve">fremsendt materiale eller udklip fra </w:t>
      </w:r>
      <w:r w:rsidR="00DF17D2" w:rsidRPr="00DF17D2">
        <w:t>tilskudsgivers</w:t>
      </w:r>
      <w:r w:rsidR="00BE4D03" w:rsidRPr="00DF17D2">
        <w:t xml:space="preserve"> hjemmeside</w:t>
      </w:r>
      <w:r w:rsidR="00DF17D2" w:rsidRPr="00DF17D2">
        <w:t>.</w:t>
      </w:r>
    </w:p>
    <w:p w14:paraId="62C7A82A" w14:textId="6585137A" w:rsidR="009408EF" w:rsidRDefault="00884098" w:rsidP="00360AB3">
      <w:r w:rsidRPr="00DF17D2">
        <w:t>Ved nogle projekt</w:t>
      </w:r>
      <w:r w:rsidR="00B52F13" w:rsidRPr="00DF17D2">
        <w:t xml:space="preserve">ansøgninger er det ikke nødvendigt at </w:t>
      </w:r>
      <w:r w:rsidR="00DF17D2">
        <w:t>vedlægge</w:t>
      </w:r>
      <w:r w:rsidR="00B52F13" w:rsidRPr="00DF17D2">
        <w:t xml:space="preserve"> </w:t>
      </w:r>
      <w:r w:rsidR="00807900">
        <w:t xml:space="preserve">et </w:t>
      </w:r>
      <w:r w:rsidR="00DF17D2">
        <w:t>budget.</w:t>
      </w:r>
      <w:r w:rsidR="002361F5">
        <w:t xml:space="preserve"> Men hvis der er krav</w:t>
      </w:r>
      <w:r w:rsidR="00376D45">
        <w:t xml:space="preserve"> til ansøgningen om, at den skal indeholde et budget, så skal budget </w:t>
      </w:r>
      <w:r w:rsidR="00807900">
        <w:t>indgå</w:t>
      </w:r>
      <w:r w:rsidR="00376D45">
        <w:t xml:space="preserve"> i revisionspakken sammen med </w:t>
      </w:r>
      <w:r w:rsidR="00CF4824">
        <w:t>projekt</w:t>
      </w:r>
      <w:r w:rsidR="00376D45">
        <w:t>ansøgningen.</w:t>
      </w:r>
    </w:p>
    <w:p w14:paraId="7D275BC4" w14:textId="0A067D65" w:rsidR="00360AB3" w:rsidRPr="00DF17D2" w:rsidRDefault="009408EF" w:rsidP="00360AB3">
      <w:r>
        <w:t>OBS: Hvis bevillingen forudsætter at budgettet godkendes af tilskudsgiver, så er det det seneste godkendte budget, der skal vedlægges i revisionspakken.</w:t>
      </w:r>
      <w:r w:rsidR="00686987">
        <w:t xml:space="preserve"> Det</w:t>
      </w:r>
      <w:r>
        <w:t xml:space="preserve"> kan fx </w:t>
      </w:r>
      <w:r w:rsidR="00686987">
        <w:t>ske</w:t>
      </w:r>
      <w:r>
        <w:t>, hvis der overføres mindreforbrug til efterfølgende regnskabsperioder</w:t>
      </w:r>
      <w:r w:rsidR="00CF4824">
        <w:t>, hvor</w:t>
      </w:r>
      <w:r>
        <w:t xml:space="preserve"> </w:t>
      </w:r>
      <w:r w:rsidR="005615DD">
        <w:t xml:space="preserve">tilskudsgiver stiller </w:t>
      </w:r>
      <w:r>
        <w:t xml:space="preserve">krav om, at </w:t>
      </w:r>
      <w:r w:rsidR="00686987">
        <w:t>overførsle</w:t>
      </w:r>
      <w:r w:rsidR="00CF4824">
        <w:t>n</w:t>
      </w:r>
      <w:r w:rsidR="00F5165F">
        <w:t xml:space="preserve"> </w:t>
      </w:r>
      <w:r w:rsidR="00686987">
        <w:t xml:space="preserve">indarbejdes i </w:t>
      </w:r>
      <w:r w:rsidR="005615DD">
        <w:t>budgettet</w:t>
      </w:r>
      <w:r w:rsidR="00686987">
        <w:t>.</w:t>
      </w:r>
      <w:r w:rsidR="00376D45">
        <w:t xml:space="preserve"> </w:t>
      </w:r>
      <w:r w:rsidR="009F6AC7" w:rsidRPr="00DF17D2">
        <w:t xml:space="preserve"> </w:t>
      </w:r>
      <w:r w:rsidR="00F45DA0" w:rsidRPr="00DF17D2">
        <w:t xml:space="preserve"> </w:t>
      </w:r>
    </w:p>
    <w:p w14:paraId="67C49F7D" w14:textId="77777777" w:rsidR="00360AB3" w:rsidRDefault="00360AB3" w:rsidP="00FB0C95"/>
    <w:p w14:paraId="5CA98E40" w14:textId="727523F5" w:rsidR="00360AB3" w:rsidRPr="00360AB3" w:rsidRDefault="00C521DA" w:rsidP="00360AB3">
      <w:r>
        <w:rPr>
          <w:b/>
          <w:bCs/>
        </w:rPr>
        <w:t>Punkt</w:t>
      </w:r>
      <w:r w:rsidR="00360AB3" w:rsidRPr="002A4A38">
        <w:rPr>
          <w:b/>
          <w:bCs/>
        </w:rPr>
        <w:t xml:space="preserve"> 3</w:t>
      </w:r>
      <w:r w:rsidR="002A4A38">
        <w:rPr>
          <w:b/>
          <w:bCs/>
        </w:rPr>
        <w:t>:</w:t>
      </w:r>
      <w:r>
        <w:rPr>
          <w:b/>
          <w:bCs/>
        </w:rPr>
        <w:t xml:space="preserve"> Regnskab</w:t>
      </w:r>
      <w:r w:rsidR="002A4A38">
        <w:rPr>
          <w:b/>
          <w:bCs/>
        </w:rPr>
        <w:t xml:space="preserve"> </w:t>
      </w:r>
      <w:r w:rsidR="00360AB3">
        <w:t xml:space="preserve"> </w:t>
      </w:r>
    </w:p>
    <w:p w14:paraId="5B81E2F1" w14:textId="65BFF721" w:rsidR="00B67193" w:rsidRDefault="00163DED" w:rsidP="00FB0C95">
      <w:r>
        <w:t>Regnskab</w:t>
      </w:r>
      <w:r w:rsidR="00C521DA">
        <w:t>et</w:t>
      </w:r>
      <w:r>
        <w:t xml:space="preserve"> skal </w:t>
      </w:r>
      <w:r w:rsidR="00C72CE0">
        <w:t xml:space="preserve">være </w:t>
      </w:r>
      <w:r>
        <w:t xml:space="preserve">i </w:t>
      </w:r>
      <w:r w:rsidR="00F13A35">
        <w:t xml:space="preserve">både </w:t>
      </w:r>
      <w:proofErr w:type="spellStart"/>
      <w:r>
        <w:t>excel</w:t>
      </w:r>
      <w:proofErr w:type="spellEnd"/>
      <w:r>
        <w:t xml:space="preserve"> og </w:t>
      </w:r>
      <w:r w:rsidR="00D8295D">
        <w:t>pdf-format</w:t>
      </w:r>
      <w:r w:rsidR="00C72CE0">
        <w:t>. Pdf</w:t>
      </w:r>
      <w:r w:rsidR="003E3A2D">
        <w:t>-formatet laves ved at udskrive</w:t>
      </w:r>
      <w:r w:rsidR="00D8295D">
        <w:t xml:space="preserve"> regnskabet</w:t>
      </w:r>
      <w:r w:rsidR="003E3A2D">
        <w:t>,</w:t>
      </w:r>
      <w:r w:rsidR="00D8295D">
        <w:t xml:space="preserve"> forsyne </w:t>
      </w:r>
      <w:r w:rsidR="00C72CE0">
        <w:t xml:space="preserve">det </w:t>
      </w:r>
      <w:r w:rsidR="00D8295D">
        <w:t xml:space="preserve">med </w:t>
      </w:r>
      <w:r w:rsidR="003E3A2D">
        <w:t xml:space="preserve">dato og </w:t>
      </w:r>
      <w:r w:rsidR="00D8295D">
        <w:t>leders underskrift</w:t>
      </w:r>
      <w:r w:rsidR="0032747E">
        <w:t>, scanne dokumentet og gemme digitalt</w:t>
      </w:r>
      <w:r w:rsidR="00D8295D">
        <w:t xml:space="preserve">. </w:t>
      </w:r>
    </w:p>
    <w:p w14:paraId="0AB697A1" w14:textId="77777777" w:rsidR="00B67193" w:rsidRDefault="00D8295D" w:rsidP="00FB0C95">
      <w:r>
        <w:t>Husk at udfylde alle relevante felter</w:t>
      </w:r>
      <w:r w:rsidR="00911868">
        <w:t xml:space="preserve"> i regnskabet (fx periode, projekt-titel, dato, </w:t>
      </w:r>
      <w:r w:rsidR="00964878">
        <w:t>projektansvarlig mv.)</w:t>
      </w:r>
      <w:r w:rsidR="0032747E">
        <w:t xml:space="preserve">. De fleste tilskudsgivere fremsender deres egne </w:t>
      </w:r>
      <w:r w:rsidR="00E063EB">
        <w:t xml:space="preserve">skabeloner til regnskab, som skal </w:t>
      </w:r>
      <w:r w:rsidR="00B67193">
        <w:t>bruges</w:t>
      </w:r>
      <w:r w:rsidR="00E063EB">
        <w:t xml:space="preserve">. </w:t>
      </w:r>
    </w:p>
    <w:p w14:paraId="7C8D880E" w14:textId="4F7D085C" w:rsidR="00360AB3" w:rsidRDefault="00E063EB" w:rsidP="00FB0C95">
      <w:r>
        <w:lastRenderedPageBreak/>
        <w:t>Husk også at forsyne regnskabet med udgifter til revision</w:t>
      </w:r>
      <w:r w:rsidR="00D27A4B">
        <w:t xml:space="preserve">, 15.000 kr. - uagtet at denne udgift ikke er bogført på projektregnskabet, da den først opkræves </w:t>
      </w:r>
      <w:r w:rsidR="00F13A35">
        <w:t xml:space="preserve">senere. </w:t>
      </w:r>
    </w:p>
    <w:p w14:paraId="077F05FD" w14:textId="67B0EBF4" w:rsidR="00F13A35" w:rsidRDefault="00F13A35" w:rsidP="00FB0C95">
      <w:r>
        <w:t>Husk, at alle poster i regnskabet skal anføres uden moms.</w:t>
      </w:r>
    </w:p>
    <w:p w14:paraId="47786DDD" w14:textId="4FAE5826" w:rsidR="00A5449D" w:rsidRDefault="00A5449D" w:rsidP="00FB0C95">
      <w:r>
        <w:t>Vær opmærksom på at</w:t>
      </w:r>
      <w:r w:rsidR="00102E1F">
        <w:t xml:space="preserve"> anføre </w:t>
      </w:r>
      <w:r w:rsidR="00CF4824">
        <w:t xml:space="preserve">de </w:t>
      </w:r>
      <w:r w:rsidR="00102E1F">
        <w:t xml:space="preserve">præcise beløb i regnskabet – både hvad angår </w:t>
      </w:r>
      <w:r w:rsidR="00CF4824">
        <w:t xml:space="preserve">selve </w:t>
      </w:r>
      <w:r w:rsidR="00102E1F">
        <w:t xml:space="preserve">bevillingen og forbruget. </w:t>
      </w:r>
      <w:r w:rsidR="003A532A">
        <w:t xml:space="preserve">Det er </w:t>
      </w:r>
      <w:r w:rsidR="0010259D">
        <w:t>altså ikke i orden</w:t>
      </w:r>
      <w:r w:rsidR="00FC6E04">
        <w:t xml:space="preserve"> at afrunde eller skrive cirka-beløb i regnskabet. </w:t>
      </w:r>
      <w:r w:rsidR="001C31C8">
        <w:t xml:space="preserve">Både tilskudsgiver og BDO går </w:t>
      </w:r>
      <w:r w:rsidR="00FC6E04">
        <w:t xml:space="preserve">meget </w:t>
      </w:r>
      <w:r w:rsidR="003A532A">
        <w:t>op i</w:t>
      </w:r>
      <w:r w:rsidR="0010259D">
        <w:t>,</w:t>
      </w:r>
      <w:r w:rsidR="003A532A">
        <w:t xml:space="preserve"> at der er præcis sammenhæng imellem </w:t>
      </w:r>
      <w:r w:rsidR="00FC6E04">
        <w:t xml:space="preserve">regnskabets poster og de faktiske udgifter/bogføringer </w:t>
      </w:r>
      <w:r w:rsidR="0014679A">
        <w:t xml:space="preserve">på projektet. </w:t>
      </w:r>
      <w:r w:rsidR="001C31C8">
        <w:t xml:space="preserve"> </w:t>
      </w:r>
      <w:r w:rsidR="00102E1F">
        <w:t xml:space="preserve"> </w:t>
      </w:r>
    </w:p>
    <w:p w14:paraId="317D9F98" w14:textId="77777777" w:rsidR="00AA63D6" w:rsidRDefault="00AA63D6" w:rsidP="00FB0C95"/>
    <w:p w14:paraId="550EC546" w14:textId="2BD454C3" w:rsidR="00360AB3" w:rsidRPr="00F13A35" w:rsidRDefault="00C521DA" w:rsidP="00360AB3">
      <w:pPr>
        <w:rPr>
          <w:b/>
          <w:bCs/>
        </w:rPr>
      </w:pPr>
      <w:r>
        <w:rPr>
          <w:b/>
          <w:bCs/>
        </w:rPr>
        <w:t>Punkt</w:t>
      </w:r>
      <w:r w:rsidR="00360AB3" w:rsidRPr="00F13A35">
        <w:rPr>
          <w:b/>
          <w:bCs/>
        </w:rPr>
        <w:t xml:space="preserve"> 4:</w:t>
      </w:r>
      <w:r>
        <w:rPr>
          <w:b/>
          <w:bCs/>
        </w:rPr>
        <w:t xml:space="preserve"> </w:t>
      </w:r>
      <w:r w:rsidR="00A7318C">
        <w:rPr>
          <w:b/>
          <w:bCs/>
        </w:rPr>
        <w:t>Udtræk fra økonomisystemet</w:t>
      </w:r>
      <w:r w:rsidR="00876173">
        <w:rPr>
          <w:b/>
          <w:bCs/>
        </w:rPr>
        <w:t xml:space="preserve"> - økonomi- og detailrapporter</w:t>
      </w:r>
      <w:r w:rsidR="00360AB3" w:rsidRPr="00F13A35">
        <w:rPr>
          <w:b/>
          <w:bCs/>
        </w:rPr>
        <w:t xml:space="preserve">  </w:t>
      </w:r>
    </w:p>
    <w:p w14:paraId="0BB9DE9A" w14:textId="125154E0" w:rsidR="007D13D9" w:rsidRDefault="003D1B8B" w:rsidP="00FB0C95">
      <w:r>
        <w:t xml:space="preserve">Udtrækkene fra økonomisystemet laves typisk med </w:t>
      </w:r>
      <w:r>
        <w:t>FIB045-økonomirapport</w:t>
      </w:r>
      <w:r>
        <w:t>er</w:t>
      </w:r>
      <w:r>
        <w:t xml:space="preserve"> og FIBC21-detail</w:t>
      </w:r>
      <w:r w:rsidR="0010259D">
        <w:t>-</w:t>
      </w:r>
      <w:r>
        <w:t>rapport</w:t>
      </w:r>
      <w:r>
        <w:t xml:space="preserve">er. </w:t>
      </w:r>
      <w:r w:rsidR="004E0E73">
        <w:t>Det er vigtigt at udtrækken</w:t>
      </w:r>
      <w:r>
        <w:t>e</w:t>
      </w:r>
      <w:r w:rsidR="004E0E73">
        <w:t xml:space="preserve"> printes </w:t>
      </w:r>
      <w:r>
        <w:t xml:space="preserve">ud direkte inde fra </w:t>
      </w:r>
      <w:proofErr w:type="spellStart"/>
      <w:r>
        <w:t>økonoimsystemet</w:t>
      </w:r>
      <w:proofErr w:type="spellEnd"/>
      <w:r w:rsidR="004E0E73">
        <w:t xml:space="preserve">. </w:t>
      </w:r>
      <w:r w:rsidR="003A2DDB">
        <w:t xml:space="preserve">Man </w:t>
      </w:r>
      <w:r w:rsidR="004B5D6B">
        <w:t>skal altså</w:t>
      </w:r>
      <w:r w:rsidR="003A2DDB">
        <w:t xml:space="preserve"> </w:t>
      </w:r>
      <w:r w:rsidR="003A2DDB" w:rsidRPr="004B5D6B">
        <w:rPr>
          <w:b/>
          <w:bCs/>
        </w:rPr>
        <w:t>ikke</w:t>
      </w:r>
      <w:r w:rsidR="003A2DDB">
        <w:t xml:space="preserve"> printe en excel-fil </w:t>
      </w:r>
      <w:r w:rsidR="005428CC">
        <w:t xml:space="preserve">og </w:t>
      </w:r>
      <w:r w:rsidR="003A2DDB">
        <w:t xml:space="preserve">efterfølgende </w:t>
      </w:r>
      <w:r w:rsidR="005428CC">
        <w:t xml:space="preserve">gemme den som </w:t>
      </w:r>
      <w:r w:rsidR="00AC6B4E">
        <w:t>en pdf-fil. Det er fordi</w:t>
      </w:r>
      <w:r w:rsidR="005428CC">
        <w:t>,</w:t>
      </w:r>
      <w:r w:rsidR="00AC6B4E">
        <w:t xml:space="preserve"> </w:t>
      </w:r>
      <w:proofErr w:type="spellStart"/>
      <w:r w:rsidR="00AC6B4E">
        <w:t>excelfil</w:t>
      </w:r>
      <w:r w:rsidR="004B5D6B">
        <w:t>er</w:t>
      </w:r>
      <w:proofErr w:type="spellEnd"/>
      <w:r w:rsidR="00AC6B4E">
        <w:t xml:space="preserve"> er manipulerbart materiale</w:t>
      </w:r>
      <w:r w:rsidR="00C24DF9">
        <w:t>,</w:t>
      </w:r>
      <w:r w:rsidR="005428CC">
        <w:t xml:space="preserve"> og derfor </w:t>
      </w:r>
      <w:r w:rsidR="004B5D6B">
        <w:t>kan de ikke</w:t>
      </w:r>
      <w:r w:rsidR="005428CC">
        <w:t xml:space="preserve"> bruges til at tjekke rigtigheden af oplysningerne</w:t>
      </w:r>
      <w:r w:rsidR="007D13D9">
        <w:t xml:space="preserve"> i </w:t>
      </w:r>
      <w:r w:rsidR="008574EC">
        <w:t>regnskabet</w:t>
      </w:r>
      <w:r w:rsidR="00AC6B4E">
        <w:t xml:space="preserve">. </w:t>
      </w:r>
    </w:p>
    <w:p w14:paraId="54EEEBC1" w14:textId="732996E6" w:rsidR="007D13D9" w:rsidRDefault="00AC6B4E" w:rsidP="00FB0C95">
      <w:r>
        <w:t>Når man printer pdf-filer direkte fra økonomisystemet</w:t>
      </w:r>
      <w:r w:rsidR="00336F7D">
        <w:t>,</w:t>
      </w:r>
      <w:r>
        <w:t xml:space="preserve"> forsynes de automatisk med en udskrift, der </w:t>
      </w:r>
      <w:r w:rsidR="00837B92">
        <w:t>angiver afgrænsningerne for udtrækket fx</w:t>
      </w:r>
      <w:r w:rsidR="00C24DF9">
        <w:t>;</w:t>
      </w:r>
      <w:r w:rsidR="00837B92">
        <w:t xml:space="preserve"> årstal, måneder kostbærere</w:t>
      </w:r>
      <w:r w:rsidR="00336F7D">
        <w:t xml:space="preserve"> osv. </w:t>
      </w:r>
    </w:p>
    <w:p w14:paraId="292A4110" w14:textId="21DC3935" w:rsidR="00360AB3" w:rsidRDefault="007D13D9" w:rsidP="00FB0C95">
      <w:r>
        <w:t xml:space="preserve">Husk også at lave et detailposteringsudtræk, hvor </w:t>
      </w:r>
      <w:r w:rsidR="0093189D">
        <w:t>(</w:t>
      </w:r>
      <w:r>
        <w:t>FI</w:t>
      </w:r>
      <w:r w:rsidR="0093189D">
        <w:t xml:space="preserve">-)bilagsnumrene fremgår. Dette udtræk bruges både til </w:t>
      </w:r>
      <w:r w:rsidR="000B27D8">
        <w:t xml:space="preserve">at revisor kan foretage </w:t>
      </w:r>
      <w:r w:rsidR="0093189D">
        <w:t>afstemning med regnskabets poster (jf. pkt. 3 i materialeplanen) og lave stikprøvekontroller</w:t>
      </w:r>
      <w:r w:rsidR="000B27D8">
        <w:t xml:space="preserve"> på udvalgte bilag. </w:t>
      </w:r>
      <w:r w:rsidR="00837B92">
        <w:t xml:space="preserve"> </w:t>
      </w:r>
      <w:r w:rsidR="004E0E73">
        <w:t xml:space="preserve"> </w:t>
      </w:r>
    </w:p>
    <w:p w14:paraId="79BDBE35" w14:textId="77777777" w:rsidR="00AA63D6" w:rsidRDefault="00AA63D6" w:rsidP="00FB0C95"/>
    <w:p w14:paraId="487D4399" w14:textId="5D58084C" w:rsidR="00360AB3" w:rsidRPr="000B27D8" w:rsidRDefault="00181EBF" w:rsidP="00360AB3">
      <w:pPr>
        <w:rPr>
          <w:b/>
          <w:bCs/>
        </w:rPr>
      </w:pPr>
      <w:r>
        <w:rPr>
          <w:b/>
          <w:bCs/>
        </w:rPr>
        <w:t>Punkt 5</w:t>
      </w:r>
      <w:r w:rsidR="00360AB3" w:rsidRPr="000B27D8">
        <w:rPr>
          <w:b/>
          <w:bCs/>
        </w:rPr>
        <w:t>:</w:t>
      </w:r>
      <w:r>
        <w:rPr>
          <w:b/>
          <w:bCs/>
        </w:rPr>
        <w:t xml:space="preserve"> </w:t>
      </w:r>
      <w:r w:rsidR="00A55F77">
        <w:rPr>
          <w:b/>
          <w:bCs/>
        </w:rPr>
        <w:t>Dokumentation af lønudgifter</w:t>
      </w:r>
      <w:r w:rsidR="00360AB3" w:rsidRPr="000B27D8">
        <w:rPr>
          <w:b/>
          <w:bCs/>
        </w:rPr>
        <w:t xml:space="preserve">  </w:t>
      </w:r>
    </w:p>
    <w:p w14:paraId="152F091C" w14:textId="529A7F5E" w:rsidR="00360AB3" w:rsidRDefault="008A6167" w:rsidP="00FB0C95">
      <w:r>
        <w:t>L</w:t>
      </w:r>
      <w:r w:rsidR="006642D5">
        <w:t>ønforbruget</w:t>
      </w:r>
      <w:r>
        <w:t xml:space="preserve"> dokumenteres med udtræk fra økonomisystemet</w:t>
      </w:r>
      <w:r w:rsidR="003D1B8B">
        <w:t xml:space="preserve">, fx </w:t>
      </w:r>
      <w:r w:rsidR="00694284">
        <w:t xml:space="preserve">FIBC4-lønrapporter og/eller </w:t>
      </w:r>
      <w:r w:rsidR="00ED39DF">
        <w:t>FOA112 (gennemsnitstimepris fast personale).</w:t>
      </w:r>
      <w:r>
        <w:t xml:space="preserve"> Ligesom </w:t>
      </w:r>
      <w:r w:rsidR="00ED39DF">
        <w:t>ved</w:t>
      </w:r>
      <w:r>
        <w:t xml:space="preserve"> punkt 4 (se ovenfor) er det vigtigt, at udtrækkene printes </w:t>
      </w:r>
      <w:r w:rsidR="008573DD">
        <w:t>direkte som pdf-filer inde fra systemet.</w:t>
      </w:r>
      <w:r w:rsidR="008573DD">
        <w:t xml:space="preserve"> </w:t>
      </w:r>
    </w:p>
    <w:p w14:paraId="31F6EEB4" w14:textId="5270C89B" w:rsidR="00ED39DF" w:rsidRDefault="00ED39DF" w:rsidP="00FB0C95">
      <w:r>
        <w:t xml:space="preserve">Hvis </w:t>
      </w:r>
      <w:r w:rsidR="00BA15D2">
        <w:t>lønudgifterne i</w:t>
      </w:r>
      <w:r w:rsidR="009105F6">
        <w:t xml:space="preserve"> </w:t>
      </w:r>
      <w:r>
        <w:t>udtrækkene fra FIBC4</w:t>
      </w:r>
      <w:r w:rsidR="00CF230F">
        <w:t>-</w:t>
      </w:r>
      <w:r>
        <w:t xml:space="preserve"> og/eller FOA112</w:t>
      </w:r>
      <w:r w:rsidR="00CF230F">
        <w:t>-rapporterne</w:t>
      </w:r>
      <w:r>
        <w:t xml:space="preserve"> </w:t>
      </w:r>
      <w:r w:rsidR="00BA15D2">
        <w:t xml:space="preserve">ikke stemmer </w:t>
      </w:r>
      <w:r w:rsidR="009E6C77">
        <w:t>100 pct. overens med</w:t>
      </w:r>
      <w:r w:rsidR="00CF230F">
        <w:t xml:space="preserve"> de anførte beløb i regnskabet, skal det tydeliggøre</w:t>
      </w:r>
      <w:r w:rsidR="00A64CCE">
        <w:t>s</w:t>
      </w:r>
      <w:r w:rsidR="00C34252">
        <w:t xml:space="preserve"> – fx ved hjælp af </w:t>
      </w:r>
      <w:proofErr w:type="spellStart"/>
      <w:r w:rsidR="00302E92">
        <w:t>excelfiler</w:t>
      </w:r>
      <w:proofErr w:type="spellEnd"/>
      <w:r w:rsidR="00496467">
        <w:t>/beregninger/beskrivelser</w:t>
      </w:r>
      <w:r w:rsidR="00302E92">
        <w:t xml:space="preserve">, mailkorrespondancer, tidsregistreringer </w:t>
      </w:r>
      <w:r w:rsidR="00496467">
        <w:t>og andet</w:t>
      </w:r>
      <w:r w:rsidR="00302E92">
        <w:t xml:space="preserve"> -</w:t>
      </w:r>
      <w:r w:rsidR="009E6C77">
        <w:t xml:space="preserve"> hvordan er I kommet fra </w:t>
      </w:r>
      <w:r w:rsidR="00A64CCE">
        <w:t xml:space="preserve">de faktiske lønomkostninger til </w:t>
      </w:r>
      <w:r w:rsidR="00E07915">
        <w:t>beløb</w:t>
      </w:r>
      <w:r w:rsidR="004B2244">
        <w:t>ene</w:t>
      </w:r>
      <w:r w:rsidR="00C24DF9">
        <w:t xml:space="preserve">, der står skrevet </w:t>
      </w:r>
      <w:r w:rsidR="00E07915">
        <w:t>i regnskabet. Det</w:t>
      </w:r>
      <w:r w:rsidR="00A67FD6">
        <w:t>te kan</w:t>
      </w:r>
      <w:r w:rsidR="00E07915">
        <w:t xml:space="preserve"> fx være relevant,</w:t>
      </w:r>
      <w:r w:rsidR="00B8269E">
        <w:t xml:space="preserve"> hvis</w:t>
      </w:r>
      <w:r w:rsidR="00E07915">
        <w:t xml:space="preserve"> medarbejderne kun arbejder en del af deres arbejdstid på projektet</w:t>
      </w:r>
      <w:r w:rsidR="00A67FD6">
        <w:t xml:space="preserve"> eller, hvis I </w:t>
      </w:r>
      <w:r w:rsidR="00B8269E">
        <w:t xml:space="preserve">anvender </w:t>
      </w:r>
      <w:r w:rsidR="002821BD">
        <w:t>genne</w:t>
      </w:r>
      <w:r w:rsidR="00051E36">
        <w:t>m</w:t>
      </w:r>
      <w:r w:rsidR="002821BD">
        <w:t>snitstimepris</w:t>
      </w:r>
      <w:r w:rsidR="00A67FD6">
        <w:t>er</w:t>
      </w:r>
      <w:r w:rsidR="002821BD">
        <w:t xml:space="preserve">, som ikke matcher 100 pct. overens med </w:t>
      </w:r>
      <w:r w:rsidR="004B2244">
        <w:t xml:space="preserve">lønudgifterne til de pågældende medarbejdere. </w:t>
      </w:r>
    </w:p>
    <w:p w14:paraId="27F6F953" w14:textId="737A32F1" w:rsidR="00AE1C39" w:rsidRDefault="00051E36" w:rsidP="00FB0C95">
      <w:r w:rsidRPr="00571CBA">
        <w:t xml:space="preserve">Som regel vil revisor </w:t>
      </w:r>
      <w:r w:rsidR="00496467">
        <w:t xml:space="preserve">også </w:t>
      </w:r>
      <w:r w:rsidRPr="00571CBA">
        <w:t>efterspørge doku</w:t>
      </w:r>
      <w:r w:rsidR="00571CBA" w:rsidRPr="00571CBA">
        <w:t>mentation for, at medarbejderne har arb</w:t>
      </w:r>
      <w:r w:rsidR="00571CBA">
        <w:t>ejdet på projektet i det pågældende antal timer, som er anført i regnskabet. De</w:t>
      </w:r>
      <w:r w:rsidR="007B5581">
        <w:t>nne dokumentation</w:t>
      </w:r>
      <w:r w:rsidR="00571CBA">
        <w:t xml:space="preserve"> kan fx </w:t>
      </w:r>
      <w:r w:rsidR="00AE1C39">
        <w:t>være</w:t>
      </w:r>
      <w:r w:rsidR="007B5581">
        <w:t xml:space="preserve"> i form af</w:t>
      </w:r>
      <w:r w:rsidR="00AE1C39">
        <w:t>:</w:t>
      </w:r>
    </w:p>
    <w:p w14:paraId="580A829E" w14:textId="76F69FC0" w:rsidR="00AE1C39" w:rsidRDefault="007B5581" w:rsidP="00AE1C39">
      <w:pPr>
        <w:pStyle w:val="Listeafsnit"/>
        <w:numPr>
          <w:ilvl w:val="0"/>
          <w:numId w:val="1"/>
        </w:numPr>
      </w:pPr>
      <w:r>
        <w:t>a</w:t>
      </w:r>
      <w:r w:rsidR="0088106D">
        <w:t xml:space="preserve">nsættelseskontrakter eller </w:t>
      </w:r>
      <w:r w:rsidR="00AE1C39">
        <w:t>tillæg til ansættelseskontrakter</w:t>
      </w:r>
    </w:p>
    <w:p w14:paraId="3F302CCD" w14:textId="5A435AA3" w:rsidR="00051E36" w:rsidRDefault="00AE1C39" w:rsidP="00AE1C39">
      <w:pPr>
        <w:pStyle w:val="Listeafsnit"/>
        <w:numPr>
          <w:ilvl w:val="0"/>
          <w:numId w:val="1"/>
        </w:numPr>
      </w:pPr>
      <w:r>
        <w:t>tidsregistrering af medarbejdernes arbejdsti</w:t>
      </w:r>
      <w:r w:rsidR="00B2722E">
        <w:t>d,</w:t>
      </w:r>
      <w:r>
        <w:t xml:space="preserve"> som forsynes med </w:t>
      </w:r>
      <w:r w:rsidR="00681DE2">
        <w:t>dato og medarbejders underskrift</w:t>
      </w:r>
    </w:p>
    <w:p w14:paraId="433E494B" w14:textId="79FDC1DB" w:rsidR="00681DE2" w:rsidRDefault="00681DE2" w:rsidP="00AE1C39">
      <w:pPr>
        <w:pStyle w:val="Listeafsnit"/>
        <w:numPr>
          <w:ilvl w:val="0"/>
          <w:numId w:val="1"/>
        </w:numPr>
      </w:pPr>
      <w:r>
        <w:t xml:space="preserve">leders skriftlige bekræftelse (fx i form af mailkorrespondancer) </w:t>
      </w:r>
      <w:r w:rsidR="000B244D">
        <w:t>på, at de pågældende medarbejdere har arbejdet på projektet</w:t>
      </w:r>
      <w:r w:rsidR="005A2E1E">
        <w:t>; med angivelse af</w:t>
      </w:r>
      <w:r w:rsidR="00E31548">
        <w:t xml:space="preserve"> tids</w:t>
      </w:r>
      <w:r w:rsidR="005A2E1E">
        <w:t xml:space="preserve">periode, </w:t>
      </w:r>
      <w:r w:rsidR="00E31548">
        <w:t>antal timer</w:t>
      </w:r>
      <w:r w:rsidR="005A2E1E">
        <w:t>, time</w:t>
      </w:r>
      <w:r w:rsidR="00E31548">
        <w:t>pris/lønudgift</w:t>
      </w:r>
      <w:r w:rsidR="006B188F">
        <w:t xml:space="preserve"> og evt. med hvilke aktiviteter/arbejdsopgaver</w:t>
      </w:r>
      <w:r w:rsidR="00B2722E">
        <w:t xml:space="preserve"> medarbejderen har udført.</w:t>
      </w:r>
    </w:p>
    <w:p w14:paraId="563FA13B" w14:textId="470C7CB2" w:rsidR="0088106D" w:rsidRDefault="007B5581" w:rsidP="00AE1C39">
      <w:pPr>
        <w:pStyle w:val="Listeafsnit"/>
        <w:numPr>
          <w:ilvl w:val="0"/>
          <w:numId w:val="1"/>
        </w:numPr>
      </w:pPr>
      <w:r>
        <w:lastRenderedPageBreak/>
        <w:t>t</w:t>
      </w:r>
      <w:r w:rsidR="0088106D">
        <w:t>ro- og love-erklæringer</w:t>
      </w:r>
      <w:r w:rsidR="00B2722E">
        <w:t xml:space="preserve"> </w:t>
      </w:r>
    </w:p>
    <w:p w14:paraId="5E8744A1" w14:textId="77777777" w:rsidR="0088106D" w:rsidRPr="00571CBA" w:rsidRDefault="0088106D" w:rsidP="0088106D">
      <w:pPr>
        <w:pStyle w:val="Listeafsnit"/>
      </w:pPr>
    </w:p>
    <w:p w14:paraId="4307145D" w14:textId="383B98B8" w:rsidR="00360AB3" w:rsidRPr="006642D5" w:rsidRDefault="00520CF8" w:rsidP="00360AB3">
      <w:pPr>
        <w:rPr>
          <w:b/>
          <w:bCs/>
        </w:rPr>
      </w:pPr>
      <w:r w:rsidRPr="006642D5">
        <w:rPr>
          <w:b/>
          <w:bCs/>
        </w:rPr>
        <w:t>Punkt 6: Andet materiale</w:t>
      </w:r>
    </w:p>
    <w:p w14:paraId="0D73AD5E" w14:textId="67D521D5" w:rsidR="005F12E4" w:rsidRDefault="005F12E4" w:rsidP="00FB0C95">
      <w:r>
        <w:t>Sørg for at læse tilskudsbetingelserne nøje igennem for at være på forkant med eventuelle dokumentationskrav fra tilskudsgiver</w:t>
      </w:r>
      <w:r w:rsidR="0038506B">
        <w:t xml:space="preserve">, som skal opfyldes </w:t>
      </w:r>
      <w:r w:rsidR="00827050">
        <w:t>i forbindelse med regnskabsaflæggelsen.</w:t>
      </w:r>
      <w:r w:rsidR="0038506B">
        <w:t xml:space="preserve"> </w:t>
      </w:r>
      <w:r w:rsidR="00472946">
        <w:t>D</w:t>
      </w:r>
      <w:r w:rsidR="00DA2F1B">
        <w:t>okumentation</w:t>
      </w:r>
      <w:r w:rsidR="00472946">
        <w:t xml:space="preserve"> af denne type</w:t>
      </w:r>
      <w:r w:rsidR="00DA2F1B">
        <w:t xml:space="preserve"> skal </w:t>
      </w:r>
      <w:r w:rsidR="007B5581">
        <w:t xml:space="preserve">nemlig </w:t>
      </w:r>
      <w:r w:rsidR="00472946">
        <w:t xml:space="preserve">indgå i </w:t>
      </w:r>
      <w:r w:rsidR="009B718F">
        <w:t>revisionspakken jf. pkt. 6</w:t>
      </w:r>
      <w:r w:rsidR="007B5581">
        <w:t xml:space="preserve"> i materialeplanen.</w:t>
      </w:r>
    </w:p>
    <w:p w14:paraId="2A0954CD" w14:textId="767FDEB0" w:rsidR="00360AB3" w:rsidRDefault="00827050" w:rsidP="00FB0C95">
      <w:r>
        <w:t>Det kan fx være</w:t>
      </w:r>
      <w:r w:rsidR="00C443DC">
        <w:t xml:space="preserve"> krav om</w:t>
      </w:r>
      <w:r>
        <w:t>,</w:t>
      </w:r>
      <w:r w:rsidR="00C443DC">
        <w:t xml:space="preserve"> at man</w:t>
      </w:r>
      <w:r w:rsidR="00DD4A74">
        <w:t>,</w:t>
      </w:r>
      <w:r w:rsidR="00C443DC">
        <w:t xml:space="preserve"> </w:t>
      </w:r>
      <w:r w:rsidR="00DD4A74">
        <w:t xml:space="preserve">i forbindelse med </w:t>
      </w:r>
      <w:r w:rsidR="00DD4A74">
        <w:t xml:space="preserve">byggeri, </w:t>
      </w:r>
      <w:r w:rsidR="00C443DC">
        <w:t>skal</w:t>
      </w:r>
      <w:r w:rsidR="00DD4A74">
        <w:t xml:space="preserve"> opstille</w:t>
      </w:r>
      <w:r>
        <w:t xml:space="preserve"> skilte, der </w:t>
      </w:r>
      <w:r w:rsidR="00C443DC">
        <w:t>reklamere</w:t>
      </w:r>
      <w:r>
        <w:t>r</w:t>
      </w:r>
      <w:r w:rsidR="00C443DC">
        <w:t xml:space="preserve"> for </w:t>
      </w:r>
      <w:r w:rsidR="002D2CA5">
        <w:t>tilskudsgiver</w:t>
      </w:r>
      <w:r w:rsidR="009A72AF">
        <w:t xml:space="preserve">. Der kan også være krav om at annoncere </w:t>
      </w:r>
      <w:r w:rsidR="00E321C3">
        <w:t>afholdelsen af diverse aktiviteter</w:t>
      </w:r>
      <w:r w:rsidR="00DD4A74">
        <w:t xml:space="preserve"> i projektet</w:t>
      </w:r>
      <w:r w:rsidR="00E321C3">
        <w:t>, hvoraf det</w:t>
      </w:r>
      <w:r w:rsidR="00DD4A74">
        <w:t xml:space="preserve"> </w:t>
      </w:r>
      <w:r w:rsidR="00E321C3">
        <w:t>fremgår, at tilskudsgiver yder støtte</w:t>
      </w:r>
      <w:r w:rsidR="008A58EE">
        <w:t xml:space="preserve"> eller,</w:t>
      </w:r>
      <w:r w:rsidR="002F7C15">
        <w:t xml:space="preserve"> at man skal dok</w:t>
      </w:r>
      <w:r w:rsidR="00D13F70">
        <w:t xml:space="preserve">umentere resultaterne af projektets aktiviteter ved hjælp af </w:t>
      </w:r>
      <w:r w:rsidR="008A58EE">
        <w:t xml:space="preserve">diverse </w:t>
      </w:r>
      <w:r w:rsidR="00D13F70">
        <w:t>billedmateriale.</w:t>
      </w:r>
    </w:p>
    <w:p w14:paraId="06C6B370" w14:textId="77777777" w:rsidR="00D13F70" w:rsidRPr="006642D5" w:rsidRDefault="00D13F70" w:rsidP="00FB0C95"/>
    <w:p w14:paraId="7CEF05E3" w14:textId="5D75832F" w:rsidR="00360AB3" w:rsidRPr="006642D5" w:rsidRDefault="00520CF8" w:rsidP="00360AB3">
      <w:pPr>
        <w:rPr>
          <w:b/>
          <w:bCs/>
        </w:rPr>
      </w:pPr>
      <w:r w:rsidRPr="006642D5">
        <w:rPr>
          <w:b/>
          <w:bCs/>
        </w:rPr>
        <w:t xml:space="preserve">Punkt 7: </w:t>
      </w:r>
      <w:r w:rsidR="00C50D0D" w:rsidRPr="006642D5">
        <w:rPr>
          <w:b/>
          <w:bCs/>
        </w:rPr>
        <w:t>Øvrigt relevant materiale</w:t>
      </w:r>
      <w:r w:rsidR="00360AB3" w:rsidRPr="006642D5">
        <w:rPr>
          <w:b/>
          <w:bCs/>
        </w:rPr>
        <w:t xml:space="preserve"> </w:t>
      </w:r>
    </w:p>
    <w:p w14:paraId="34676088" w14:textId="4ABB8A54" w:rsidR="00360AB3" w:rsidRDefault="003630E6" w:rsidP="00FB0C95">
      <w:r>
        <w:t>I mange projekter stiller tilskudsgiver</w:t>
      </w:r>
      <w:r w:rsidR="00F17E0F" w:rsidRPr="00CC097E">
        <w:t xml:space="preserve"> krav om faglig</w:t>
      </w:r>
      <w:r w:rsidR="007B5581">
        <w:t xml:space="preserve"> </w:t>
      </w:r>
      <w:r w:rsidR="00F17E0F" w:rsidRPr="00CC097E">
        <w:t>afrapportering</w:t>
      </w:r>
      <w:r w:rsidR="00ED7D8B">
        <w:t xml:space="preserve"> </w:t>
      </w:r>
      <w:r w:rsidR="00F17E0F" w:rsidRPr="00CC097E">
        <w:t>/</w:t>
      </w:r>
      <w:r w:rsidR="00ED7D8B">
        <w:t xml:space="preserve"> </w:t>
      </w:r>
      <w:r w:rsidR="00F17E0F" w:rsidRPr="00CC097E">
        <w:t xml:space="preserve">slutrapport, hvori </w:t>
      </w:r>
      <w:r w:rsidR="00CC097E" w:rsidRPr="00CC097E">
        <w:t xml:space="preserve">der redegøres for eksempelvis </w:t>
      </w:r>
      <w:r>
        <w:t>indsatser</w:t>
      </w:r>
      <w:r w:rsidR="00ED7D8B">
        <w:t xml:space="preserve"> eller </w:t>
      </w:r>
      <w:r>
        <w:t>aktiviteter</w:t>
      </w:r>
      <w:r w:rsidR="00CC097E" w:rsidRPr="00CC097E">
        <w:t xml:space="preserve"> i projektet </w:t>
      </w:r>
      <w:r>
        <w:t>og</w:t>
      </w:r>
      <w:r w:rsidR="00CC097E">
        <w:t xml:space="preserve"> effekter</w:t>
      </w:r>
      <w:r>
        <w:t>ne</w:t>
      </w:r>
      <w:r w:rsidR="00CC097E">
        <w:t xml:space="preserve"> af </w:t>
      </w:r>
      <w:r>
        <w:t xml:space="preserve">disse. </w:t>
      </w:r>
      <w:r w:rsidR="003A6BBD">
        <w:t xml:space="preserve">Disse rapporter indgår </w:t>
      </w:r>
      <w:r w:rsidR="00ED7D8B">
        <w:t xml:space="preserve">ligeledes </w:t>
      </w:r>
      <w:r w:rsidR="003A6BBD">
        <w:t xml:space="preserve">i revisionspakkens </w:t>
      </w:r>
      <w:r w:rsidR="00ED7D8B">
        <w:t xml:space="preserve">jf. materialeplanens </w:t>
      </w:r>
      <w:r w:rsidR="003A6BBD">
        <w:t>pkt. 7</w:t>
      </w:r>
      <w:r w:rsidR="00A01D04">
        <w:t xml:space="preserve">. </w:t>
      </w:r>
    </w:p>
    <w:p w14:paraId="4F26D6D7" w14:textId="79D36FBD" w:rsidR="00DA6594" w:rsidRDefault="003A6BBD" w:rsidP="00FB0C95">
      <w:r>
        <w:t xml:space="preserve">Hvis der er </w:t>
      </w:r>
      <w:r w:rsidR="009F3AE0">
        <w:t xml:space="preserve">behov for fristudsættelse til indsendelse af revideret regnskab </w:t>
      </w:r>
      <w:r w:rsidR="00ED7D8B">
        <w:t xml:space="preserve">og revisorerklæring </w:t>
      </w:r>
      <w:r w:rsidR="009F3AE0">
        <w:t>til tilskudsgiver, skal fristudsættelsen også vedlægges under pkt. 7</w:t>
      </w:r>
      <w:r w:rsidR="00C8393C">
        <w:t xml:space="preserve"> i revisionspakken.</w:t>
      </w:r>
    </w:p>
    <w:p w14:paraId="6AB243A3" w14:textId="7A73FFBC" w:rsidR="003A6BBD" w:rsidRPr="00CC097E" w:rsidRDefault="009F3AE0" w:rsidP="00FB0C95">
      <w:r>
        <w:t xml:space="preserve"> </w:t>
      </w:r>
    </w:p>
    <w:p w14:paraId="5642624A" w14:textId="297EA45B" w:rsidR="00DA6594" w:rsidRPr="00CC097E" w:rsidRDefault="00C50D0D" w:rsidP="00360AB3">
      <w:pPr>
        <w:rPr>
          <w:b/>
          <w:bCs/>
        </w:rPr>
      </w:pPr>
      <w:r w:rsidRPr="00CC097E">
        <w:rPr>
          <w:b/>
          <w:bCs/>
        </w:rPr>
        <w:t xml:space="preserve">Punkt 8: </w:t>
      </w:r>
      <w:r w:rsidR="00493519" w:rsidRPr="00CC097E">
        <w:rPr>
          <w:b/>
          <w:bCs/>
        </w:rPr>
        <w:t>Ledelseserklæring</w:t>
      </w:r>
      <w:r w:rsidR="00360AB3" w:rsidRPr="00CC097E">
        <w:rPr>
          <w:b/>
          <w:bCs/>
        </w:rPr>
        <w:t xml:space="preserve">  </w:t>
      </w:r>
    </w:p>
    <w:p w14:paraId="4104CDC3" w14:textId="6FA1B4DE" w:rsidR="00360AB3" w:rsidRPr="00DA6594" w:rsidRDefault="00A01E5F" w:rsidP="00FB0C95">
      <w:r w:rsidRPr="00DA6594">
        <w:t xml:space="preserve">BDO anvender </w:t>
      </w:r>
      <w:proofErr w:type="spellStart"/>
      <w:r w:rsidRPr="00DA6594">
        <w:t>Penneo</w:t>
      </w:r>
      <w:proofErr w:type="spellEnd"/>
      <w:r w:rsidRPr="00DA6594">
        <w:t xml:space="preserve">, som er et system, hvori lederen underskriver digitalt. </w:t>
      </w:r>
      <w:r w:rsidR="00DA6594">
        <w:t>I</w:t>
      </w:r>
      <w:r w:rsidRPr="00DA6594">
        <w:t xml:space="preserve"> </w:t>
      </w:r>
      <w:r w:rsidR="002066D5" w:rsidRPr="00DA6594">
        <w:t>skal derfor oplys</w:t>
      </w:r>
      <w:r w:rsidR="00DA6594">
        <w:t>e</w:t>
      </w:r>
      <w:r w:rsidRPr="00DA6594">
        <w:t xml:space="preserve"> </w:t>
      </w:r>
      <w:r w:rsidR="002066D5" w:rsidRPr="00DA6594">
        <w:t>navn, titel og mailadresse på den leder</w:t>
      </w:r>
      <w:r w:rsidR="00F17E0F" w:rsidRPr="00DA6594">
        <w:t>, der skal underskrive regnskabet.</w:t>
      </w:r>
      <w:r w:rsidRPr="00DA6594">
        <w:t xml:space="preserve"> </w:t>
      </w:r>
    </w:p>
    <w:sectPr w:rsidR="00360AB3" w:rsidRPr="00DA6594" w:rsidSect="00FC0CE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454" w:right="3686" w:bottom="567" w:left="1134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7EE2C" w14:textId="77777777" w:rsidR="00486CC4" w:rsidRPr="00360AB3" w:rsidRDefault="00486CC4" w:rsidP="00291C7F">
      <w:pPr>
        <w:spacing w:line="240" w:lineRule="auto"/>
      </w:pPr>
      <w:r w:rsidRPr="00360AB3">
        <w:separator/>
      </w:r>
    </w:p>
    <w:p w14:paraId="4BF8C4D5" w14:textId="77777777" w:rsidR="00486CC4" w:rsidRPr="00360AB3" w:rsidRDefault="00486CC4"/>
  </w:endnote>
  <w:endnote w:type="continuationSeparator" w:id="0">
    <w:p w14:paraId="2A632D9B" w14:textId="77777777" w:rsidR="00486CC4" w:rsidRPr="00360AB3" w:rsidRDefault="00486CC4" w:rsidP="00291C7F">
      <w:pPr>
        <w:spacing w:line="240" w:lineRule="auto"/>
      </w:pPr>
      <w:r w:rsidRPr="00360AB3">
        <w:continuationSeparator/>
      </w:r>
    </w:p>
    <w:p w14:paraId="39D94C08" w14:textId="77777777" w:rsidR="00486CC4" w:rsidRPr="00360AB3" w:rsidRDefault="00486C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B9CD1" w14:textId="77777777" w:rsidR="00360AB3" w:rsidRDefault="00360AB3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A5F45" w14:textId="77777777" w:rsidR="0090079A" w:rsidRPr="00360AB3" w:rsidRDefault="0090079A" w:rsidP="001D0A40">
    <w:pPr>
      <w:pStyle w:val="Sidefod"/>
      <w:rPr>
        <w:sz w:val="14"/>
        <w:szCs w:val="14"/>
      </w:rPr>
    </w:pPr>
  </w:p>
  <w:p w14:paraId="1EC5B9C1" w14:textId="77777777" w:rsidR="001D0A40" w:rsidRPr="00360AB3" w:rsidRDefault="001D0A40" w:rsidP="001D0A40">
    <w:pPr>
      <w:pStyle w:val="Sidefod"/>
      <w:rPr>
        <w:sz w:val="14"/>
        <w:szCs w:val="14"/>
      </w:rPr>
    </w:pPr>
    <w:r w:rsidRPr="00360AB3">
      <w:rPr>
        <w:sz w:val="14"/>
        <w:szCs w:val="14"/>
      </w:rPr>
      <w:t xml:space="preserve">Side </w:t>
    </w:r>
    <w:r w:rsidRPr="00360AB3">
      <w:rPr>
        <w:rStyle w:val="Sidetal"/>
        <w:sz w:val="14"/>
        <w:szCs w:val="14"/>
      </w:rPr>
      <w:fldChar w:fldCharType="begin"/>
    </w:r>
    <w:r w:rsidRPr="00360AB3">
      <w:rPr>
        <w:rStyle w:val="Sidetal"/>
        <w:sz w:val="14"/>
        <w:szCs w:val="14"/>
      </w:rPr>
      <w:instrText xml:space="preserve"> PAGE </w:instrText>
    </w:r>
    <w:r w:rsidRPr="00360AB3">
      <w:rPr>
        <w:rStyle w:val="Sidetal"/>
        <w:sz w:val="14"/>
        <w:szCs w:val="14"/>
      </w:rPr>
      <w:fldChar w:fldCharType="separate"/>
    </w:r>
    <w:r w:rsidRPr="00360AB3">
      <w:rPr>
        <w:rStyle w:val="Sidetal"/>
        <w:sz w:val="14"/>
        <w:szCs w:val="14"/>
      </w:rPr>
      <w:t>2</w:t>
    </w:r>
    <w:r w:rsidRPr="00360AB3">
      <w:rPr>
        <w:rStyle w:val="Sidetal"/>
        <w:sz w:val="14"/>
        <w:szCs w:val="14"/>
      </w:rPr>
      <w:fldChar w:fldCharType="end"/>
    </w:r>
    <w:r w:rsidRPr="00360AB3">
      <w:rPr>
        <w:rStyle w:val="Sidetal"/>
        <w:sz w:val="14"/>
        <w:szCs w:val="14"/>
      </w:rPr>
      <w:t xml:space="preserve"> af </w:t>
    </w:r>
    <w:r w:rsidRPr="00360AB3">
      <w:rPr>
        <w:rStyle w:val="Sidetal"/>
        <w:sz w:val="14"/>
        <w:szCs w:val="14"/>
      </w:rPr>
      <w:fldChar w:fldCharType="begin"/>
    </w:r>
    <w:r w:rsidRPr="00360AB3">
      <w:rPr>
        <w:rStyle w:val="Sidetal"/>
        <w:sz w:val="14"/>
        <w:szCs w:val="14"/>
      </w:rPr>
      <w:instrText xml:space="preserve"> NUMPAGES </w:instrText>
    </w:r>
    <w:r w:rsidRPr="00360AB3">
      <w:rPr>
        <w:rStyle w:val="Sidetal"/>
        <w:sz w:val="14"/>
        <w:szCs w:val="14"/>
      </w:rPr>
      <w:fldChar w:fldCharType="separate"/>
    </w:r>
    <w:r w:rsidRPr="00360AB3">
      <w:rPr>
        <w:rStyle w:val="Sidetal"/>
        <w:sz w:val="14"/>
        <w:szCs w:val="14"/>
      </w:rPr>
      <w:t>2</w:t>
    </w:r>
    <w:r w:rsidRPr="00360AB3">
      <w:rPr>
        <w:rStyle w:val="Sidetal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D5980" w14:textId="77777777" w:rsidR="001D1B38" w:rsidRPr="00360AB3" w:rsidRDefault="001D1B38"/>
  <w:tbl>
    <w:tblPr>
      <w:tblStyle w:val="Tabel-Gitter"/>
      <w:tblpPr w:vertAnchor="page" w:horzAnchor="page" w:tblpX="8790" w:tblpY="8449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Afsender- og dokumentinformation"/>
      <w:tblDescription w:val="Afsender- og dokumentinformation"/>
    </w:tblPr>
    <w:tblGrid>
      <w:gridCol w:w="2948"/>
    </w:tblGrid>
    <w:tr w:rsidR="000C1258" w:rsidRPr="00360AB3" w14:paraId="49AE0BCD" w14:textId="77777777" w:rsidTr="00442B1D">
      <w:trPr>
        <w:trHeight w:val="7881"/>
      </w:trPr>
      <w:tc>
        <w:tcPr>
          <w:tcW w:w="2948" w:type="dxa"/>
          <w:vAlign w:val="bottom"/>
        </w:tcPr>
        <w:p w14:paraId="0E0F6EF3" w14:textId="77777777" w:rsidR="001D1B38" w:rsidRPr="00360AB3" w:rsidRDefault="001D1B38" w:rsidP="00442B1D">
          <w:pPr>
            <w:pStyle w:val="SenderDepartment"/>
          </w:pPr>
        </w:p>
        <w:p w14:paraId="012025E4" w14:textId="77777777" w:rsidR="001D1B38" w:rsidRPr="00360AB3" w:rsidRDefault="001D1B38" w:rsidP="00442B1D">
          <w:pPr>
            <w:pStyle w:val="SenderDepartment"/>
          </w:pPr>
        </w:p>
        <w:p w14:paraId="495A457D" w14:textId="7293BE35" w:rsidR="000C1258" w:rsidRPr="00360AB3" w:rsidRDefault="000C1258" w:rsidP="00442B1D">
          <w:pPr>
            <w:pStyle w:val="SenderDepartment"/>
          </w:pPr>
        </w:p>
        <w:p w14:paraId="2728A5F4" w14:textId="77777777" w:rsidR="001D1B38" w:rsidRPr="00360AB3" w:rsidRDefault="001D1B38" w:rsidP="00442B1D">
          <w:pPr>
            <w:pBdr>
              <w:bottom w:val="single" w:sz="4" w:space="1" w:color="auto"/>
            </w:pBdr>
            <w:ind w:right="2266"/>
            <w:rPr>
              <w:sz w:val="14"/>
              <w:szCs w:val="14"/>
            </w:rPr>
          </w:pPr>
        </w:p>
        <w:p w14:paraId="29DA79C7" w14:textId="28F4EB78" w:rsidR="001D1B38" w:rsidRPr="00360AB3" w:rsidRDefault="001D1B38" w:rsidP="00442B1D">
          <w:pPr>
            <w:pStyle w:val="Sender"/>
            <w:rPr>
              <w:bCs/>
              <w:sz w:val="18"/>
              <w:szCs w:val="18"/>
            </w:rPr>
          </w:pPr>
        </w:p>
        <w:p w14:paraId="3D7E8350" w14:textId="77777777" w:rsidR="001D1B38" w:rsidRPr="00360AB3" w:rsidRDefault="001D1B38" w:rsidP="00442B1D">
          <w:pPr>
            <w:pBdr>
              <w:bottom w:val="single" w:sz="4" w:space="1" w:color="auto"/>
            </w:pBdr>
            <w:ind w:right="2266"/>
            <w:rPr>
              <w:sz w:val="14"/>
              <w:szCs w:val="14"/>
            </w:rPr>
          </w:pPr>
        </w:p>
        <w:p w14:paraId="0483A719" w14:textId="56FA29F1" w:rsidR="001B5F00" w:rsidRPr="00360AB3" w:rsidRDefault="001B5F00" w:rsidP="00442B1D">
          <w:pPr>
            <w:pStyle w:val="Template-Adresse"/>
          </w:pPr>
        </w:p>
      </w:tc>
    </w:tr>
  </w:tbl>
  <w:p w14:paraId="35078746" w14:textId="77777777" w:rsidR="000C1258" w:rsidRPr="00360AB3" w:rsidRDefault="000C125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8B99D" w14:textId="77777777" w:rsidR="00486CC4" w:rsidRPr="00360AB3" w:rsidRDefault="00486CC4" w:rsidP="00291C7F">
      <w:pPr>
        <w:spacing w:line="240" w:lineRule="auto"/>
      </w:pPr>
      <w:r w:rsidRPr="00360AB3">
        <w:separator/>
      </w:r>
    </w:p>
    <w:p w14:paraId="3085BFFC" w14:textId="77777777" w:rsidR="00486CC4" w:rsidRPr="00360AB3" w:rsidRDefault="00486CC4"/>
  </w:footnote>
  <w:footnote w:type="continuationSeparator" w:id="0">
    <w:p w14:paraId="5714F02C" w14:textId="77777777" w:rsidR="00486CC4" w:rsidRPr="00360AB3" w:rsidRDefault="00486CC4" w:rsidP="00291C7F">
      <w:pPr>
        <w:spacing w:line="240" w:lineRule="auto"/>
      </w:pPr>
      <w:r w:rsidRPr="00360AB3">
        <w:continuationSeparator/>
      </w:r>
    </w:p>
    <w:p w14:paraId="594EA4D2" w14:textId="77777777" w:rsidR="00486CC4" w:rsidRPr="00360AB3" w:rsidRDefault="00486C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3E8DB" w14:textId="77777777" w:rsidR="00360AB3" w:rsidRDefault="00360AB3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845EA" w14:textId="552620E1" w:rsidR="00F008CE" w:rsidRPr="00360AB3" w:rsidRDefault="00360AB3" w:rsidP="00360AB3">
    <w:pPr>
      <w:pStyle w:val="Doctype2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2C83314" wp14:editId="440E58FC">
          <wp:simplePos x="0" y="0"/>
          <wp:positionH relativeFrom="page">
            <wp:posOffset>6730365</wp:posOffset>
          </wp:positionH>
          <wp:positionV relativeFrom="page">
            <wp:posOffset>359410</wp:posOffset>
          </wp:positionV>
          <wp:extent cx="469265" cy="2816225"/>
          <wp:effectExtent l="0" t="0" r="6985" b="3175"/>
          <wp:wrapNone/>
          <wp:docPr id="813998587" name="Billede 2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3998587" name="Billede 2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9265" cy="281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6062A" w:rsidRPr="00360AB3">
      <w:t xml:space="preserve"> </w:t>
    </w:r>
    <w:r w:rsidRPr="00360AB3">
      <w:rPr>
        <w:rFonts w:cs="Arial"/>
      </w:rPr>
      <w:t>Notat: Tjekliste til materiale, der indgår i en revisionspakke</w:t>
    </w:r>
  </w:p>
  <w:p w14:paraId="737F04B0" w14:textId="77777777" w:rsidR="004E5A33" w:rsidRPr="00360AB3" w:rsidRDefault="004E5A33" w:rsidP="0090079A">
    <w:pPr>
      <w:pStyle w:val="Sidehoved"/>
      <w:spacing w:before="120"/>
      <w:rPr>
        <w:b/>
        <w:bCs/>
        <w:sz w:val="14"/>
        <w:szCs w:val="14"/>
      </w:rPr>
    </w:pPr>
  </w:p>
  <w:p w14:paraId="6AE3B63E" w14:textId="77777777" w:rsidR="004E5A33" w:rsidRPr="00360AB3" w:rsidRDefault="004E5A33" w:rsidP="0090079A">
    <w:pPr>
      <w:pStyle w:val="Sidehoved"/>
      <w:spacing w:before="120"/>
      <w:rPr>
        <w:b/>
        <w:bCs/>
        <w:sz w:val="14"/>
        <w:szCs w:val="14"/>
      </w:rPr>
    </w:pPr>
  </w:p>
  <w:p w14:paraId="3CD34E5A" w14:textId="77777777" w:rsidR="00024A5E" w:rsidRPr="00360AB3" w:rsidRDefault="00024A5E" w:rsidP="0090079A">
    <w:pPr>
      <w:pStyle w:val="Sidehoved"/>
      <w:spacing w:before="120"/>
      <w:rPr>
        <w:b/>
        <w:bCs/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7944C" w14:textId="77777777" w:rsidR="00360AB3" w:rsidRDefault="00360AB3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0054B"/>
    <w:multiLevelType w:val="hybridMultilevel"/>
    <w:tmpl w:val="6C266FA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217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edTemplatePath" w:val="Notat.dotm"/>
    <w:docVar w:name="CreatedWithDtVersion" w:val="2.16.029"/>
    <w:docVar w:name="DocumentCreated" w:val="DocumentCreated"/>
    <w:docVar w:name="DocumentCreatedOK" w:val="DocumentCreatedOK"/>
    <w:docVar w:name="DocumentInitialized" w:val="OK"/>
    <w:docVar w:name="Encrypted_CloudStatistics_DocumentCreation" w:val="jdVW2FK8uI0YHzTHPTEY1w=="/>
    <w:docVar w:name="Encrypted_CloudStatistics_StoryID" w:val="rjzUaqebthx4eQ95f2YxnQ+9URvgREShFDBa4B4feu7z2s7I+0cHr4+ak1r6e9js"/>
    <w:docVar w:name="Encrypted_DialogFieldValue_cancelbutton" w:val="Go1BF8BBsJqqGsR1izlsvQ=="/>
    <w:docVar w:name="Encrypted_DialogFieldValue_docheader" w:val="dm1YmZ89KQqmAuXIDHVoMMqaxJvRHwfk/LW2BHKwu24dv8DZlqTJtJSOdUeyH5CfnlJPg4hUNqDig+mjRnh3Mg=="/>
    <w:docVar w:name="Encrypted_DialogFieldValue_documentdate" w:val="KAG++XOZVXYHHbxpo0p7mw=="/>
    <w:docVar w:name="Encrypted_DialogFieldValue_finduserbutton" w:val="Go1BF8BBsJqqGsR1izlsvQ=="/>
    <w:docVar w:name="Encrypted_DialogFieldValue_okbutton" w:val="Go1BF8BBsJqqGsR1izlsvQ=="/>
    <w:docVar w:name="Encrypted_DialogFieldValue_showlocalprofiles" w:val="jdVW2FK8uI0YHzTHPTEY1w=="/>
    <w:docVar w:name="Encrypted_DialogFieldValue_shownetworkprofiles" w:val="Go1BF8BBsJqqGsR1izlsvQ=="/>
    <w:docVar w:name="Encrypted_DocHeader" w:val="dm1YmZ89KQqmAuXIDHVoMMqaxJvRHwfk/LW2BHKwu24dv8DZlqTJtJSOdUeyH5CfnlJPg4hUNqDig+mjRnh3Mg=="/>
    <w:docVar w:name="Encrypted_DocumentChangeThisVar" w:val="Go1BF8BBsJqqGsR1izlsvQ=="/>
    <w:docVar w:name="IntegrationType" w:val="StandAlone"/>
  </w:docVars>
  <w:rsids>
    <w:rsidRoot w:val="00360AB3"/>
    <w:rsid w:val="00001D9B"/>
    <w:rsid w:val="00004AA3"/>
    <w:rsid w:val="00005837"/>
    <w:rsid w:val="00013EA4"/>
    <w:rsid w:val="00014751"/>
    <w:rsid w:val="00014A0A"/>
    <w:rsid w:val="00021CF8"/>
    <w:rsid w:val="00023F51"/>
    <w:rsid w:val="00024A5E"/>
    <w:rsid w:val="00027C81"/>
    <w:rsid w:val="00033891"/>
    <w:rsid w:val="00035465"/>
    <w:rsid w:val="0004385B"/>
    <w:rsid w:val="0004516D"/>
    <w:rsid w:val="00051E36"/>
    <w:rsid w:val="00053DF0"/>
    <w:rsid w:val="000604B0"/>
    <w:rsid w:val="00066A80"/>
    <w:rsid w:val="00070B4B"/>
    <w:rsid w:val="0007387B"/>
    <w:rsid w:val="00074B3C"/>
    <w:rsid w:val="00083726"/>
    <w:rsid w:val="00083C31"/>
    <w:rsid w:val="00084FB3"/>
    <w:rsid w:val="000900FD"/>
    <w:rsid w:val="00092A72"/>
    <w:rsid w:val="00093974"/>
    <w:rsid w:val="00094B58"/>
    <w:rsid w:val="00097FC7"/>
    <w:rsid w:val="000A06BE"/>
    <w:rsid w:val="000A0A49"/>
    <w:rsid w:val="000A3E38"/>
    <w:rsid w:val="000A70B5"/>
    <w:rsid w:val="000A7186"/>
    <w:rsid w:val="000B244D"/>
    <w:rsid w:val="000B27D8"/>
    <w:rsid w:val="000B4AC9"/>
    <w:rsid w:val="000B5646"/>
    <w:rsid w:val="000C1258"/>
    <w:rsid w:val="000C1E0C"/>
    <w:rsid w:val="000C2894"/>
    <w:rsid w:val="000C565C"/>
    <w:rsid w:val="000C5D00"/>
    <w:rsid w:val="000D0A4A"/>
    <w:rsid w:val="000D115A"/>
    <w:rsid w:val="000D334C"/>
    <w:rsid w:val="000F1D4D"/>
    <w:rsid w:val="000F30E5"/>
    <w:rsid w:val="001018AE"/>
    <w:rsid w:val="0010259D"/>
    <w:rsid w:val="001025F1"/>
    <w:rsid w:val="00102E1F"/>
    <w:rsid w:val="00111B40"/>
    <w:rsid w:val="00122947"/>
    <w:rsid w:val="00127F2E"/>
    <w:rsid w:val="00130DA6"/>
    <w:rsid w:val="00132880"/>
    <w:rsid w:val="001459D7"/>
    <w:rsid w:val="0014679A"/>
    <w:rsid w:val="001467C7"/>
    <w:rsid w:val="00152AD5"/>
    <w:rsid w:val="00162522"/>
    <w:rsid w:val="00163DED"/>
    <w:rsid w:val="001709B8"/>
    <w:rsid w:val="00171C1C"/>
    <w:rsid w:val="00181EBF"/>
    <w:rsid w:val="001940DA"/>
    <w:rsid w:val="001952BE"/>
    <w:rsid w:val="00197BA9"/>
    <w:rsid w:val="001A0ABE"/>
    <w:rsid w:val="001A2DCF"/>
    <w:rsid w:val="001A5E82"/>
    <w:rsid w:val="001A6972"/>
    <w:rsid w:val="001B5F00"/>
    <w:rsid w:val="001C1494"/>
    <w:rsid w:val="001C31C8"/>
    <w:rsid w:val="001C5C28"/>
    <w:rsid w:val="001C752F"/>
    <w:rsid w:val="001D0A40"/>
    <w:rsid w:val="001D1B38"/>
    <w:rsid w:val="001D6B17"/>
    <w:rsid w:val="001E0768"/>
    <w:rsid w:val="001E1B06"/>
    <w:rsid w:val="001F1102"/>
    <w:rsid w:val="001F2CC6"/>
    <w:rsid w:val="00202E67"/>
    <w:rsid w:val="00203676"/>
    <w:rsid w:val="002038F3"/>
    <w:rsid w:val="002066D5"/>
    <w:rsid w:val="0021260B"/>
    <w:rsid w:val="00213029"/>
    <w:rsid w:val="00216319"/>
    <w:rsid w:val="00216866"/>
    <w:rsid w:val="00224EC3"/>
    <w:rsid w:val="0023418B"/>
    <w:rsid w:val="002361F5"/>
    <w:rsid w:val="00242B2A"/>
    <w:rsid w:val="002446B8"/>
    <w:rsid w:val="00247E20"/>
    <w:rsid w:val="00250E2D"/>
    <w:rsid w:val="0025532C"/>
    <w:rsid w:val="0025606C"/>
    <w:rsid w:val="00256993"/>
    <w:rsid w:val="002672B5"/>
    <w:rsid w:val="00273E61"/>
    <w:rsid w:val="00274AD4"/>
    <w:rsid w:val="002821BD"/>
    <w:rsid w:val="00286C88"/>
    <w:rsid w:val="00287F78"/>
    <w:rsid w:val="00291C7F"/>
    <w:rsid w:val="00293628"/>
    <w:rsid w:val="002A4A38"/>
    <w:rsid w:val="002A5E67"/>
    <w:rsid w:val="002B099A"/>
    <w:rsid w:val="002B4E17"/>
    <w:rsid w:val="002B5410"/>
    <w:rsid w:val="002C14DA"/>
    <w:rsid w:val="002C3DA9"/>
    <w:rsid w:val="002D2CA5"/>
    <w:rsid w:val="002D4AEF"/>
    <w:rsid w:val="002F75C2"/>
    <w:rsid w:val="002F7C15"/>
    <w:rsid w:val="00300B16"/>
    <w:rsid w:val="00302E92"/>
    <w:rsid w:val="00310F3F"/>
    <w:rsid w:val="00311CAD"/>
    <w:rsid w:val="00312DF9"/>
    <w:rsid w:val="00321214"/>
    <w:rsid w:val="003224BD"/>
    <w:rsid w:val="0032747E"/>
    <w:rsid w:val="00332004"/>
    <w:rsid w:val="00336F7D"/>
    <w:rsid w:val="0034101C"/>
    <w:rsid w:val="00342ADF"/>
    <w:rsid w:val="0035549B"/>
    <w:rsid w:val="00357F5B"/>
    <w:rsid w:val="00360AB3"/>
    <w:rsid w:val="003630E6"/>
    <w:rsid w:val="00375AA8"/>
    <w:rsid w:val="00376D45"/>
    <w:rsid w:val="00383D23"/>
    <w:rsid w:val="00384425"/>
    <w:rsid w:val="0038506B"/>
    <w:rsid w:val="003917EB"/>
    <w:rsid w:val="00397E5F"/>
    <w:rsid w:val="003A2DDB"/>
    <w:rsid w:val="003A532A"/>
    <w:rsid w:val="003A624C"/>
    <w:rsid w:val="003A6BBD"/>
    <w:rsid w:val="003B0EDE"/>
    <w:rsid w:val="003B13B9"/>
    <w:rsid w:val="003B15C1"/>
    <w:rsid w:val="003B48C5"/>
    <w:rsid w:val="003C05B9"/>
    <w:rsid w:val="003C17C4"/>
    <w:rsid w:val="003D09DF"/>
    <w:rsid w:val="003D105A"/>
    <w:rsid w:val="003D1B8B"/>
    <w:rsid w:val="003D3E52"/>
    <w:rsid w:val="003E0167"/>
    <w:rsid w:val="003E3A2D"/>
    <w:rsid w:val="003F19EB"/>
    <w:rsid w:val="003F5357"/>
    <w:rsid w:val="003F537D"/>
    <w:rsid w:val="003F715A"/>
    <w:rsid w:val="004002CF"/>
    <w:rsid w:val="0040143E"/>
    <w:rsid w:val="004022F2"/>
    <w:rsid w:val="00411EF9"/>
    <w:rsid w:val="0041231D"/>
    <w:rsid w:val="004127DF"/>
    <w:rsid w:val="00416ACC"/>
    <w:rsid w:val="004179CB"/>
    <w:rsid w:val="00421D81"/>
    <w:rsid w:val="00430607"/>
    <w:rsid w:val="0043235D"/>
    <w:rsid w:val="00440DBA"/>
    <w:rsid w:val="00442B1D"/>
    <w:rsid w:val="00443032"/>
    <w:rsid w:val="004467F7"/>
    <w:rsid w:val="00447B60"/>
    <w:rsid w:val="00451C3C"/>
    <w:rsid w:val="00453D00"/>
    <w:rsid w:val="004604BD"/>
    <w:rsid w:val="0046062A"/>
    <w:rsid w:val="00472946"/>
    <w:rsid w:val="004751F2"/>
    <w:rsid w:val="0047573F"/>
    <w:rsid w:val="00476531"/>
    <w:rsid w:val="004800F3"/>
    <w:rsid w:val="004827CC"/>
    <w:rsid w:val="004850D6"/>
    <w:rsid w:val="0048599D"/>
    <w:rsid w:val="004869D0"/>
    <w:rsid w:val="00486CC4"/>
    <w:rsid w:val="00487831"/>
    <w:rsid w:val="00493519"/>
    <w:rsid w:val="00493743"/>
    <w:rsid w:val="00494681"/>
    <w:rsid w:val="004959E4"/>
    <w:rsid w:val="00495ED9"/>
    <w:rsid w:val="00496467"/>
    <w:rsid w:val="00496DDF"/>
    <w:rsid w:val="004A0A6B"/>
    <w:rsid w:val="004A2A52"/>
    <w:rsid w:val="004A5B98"/>
    <w:rsid w:val="004A6D41"/>
    <w:rsid w:val="004A7103"/>
    <w:rsid w:val="004B2244"/>
    <w:rsid w:val="004B5D6B"/>
    <w:rsid w:val="004B6F29"/>
    <w:rsid w:val="004B77DE"/>
    <w:rsid w:val="004C2138"/>
    <w:rsid w:val="004D09C2"/>
    <w:rsid w:val="004D48EE"/>
    <w:rsid w:val="004E0E73"/>
    <w:rsid w:val="004E2842"/>
    <w:rsid w:val="004E5A33"/>
    <w:rsid w:val="004E5DBD"/>
    <w:rsid w:val="004E5DE9"/>
    <w:rsid w:val="004E626A"/>
    <w:rsid w:val="004F092D"/>
    <w:rsid w:val="004F18A9"/>
    <w:rsid w:val="005014E0"/>
    <w:rsid w:val="005041DE"/>
    <w:rsid w:val="00514845"/>
    <w:rsid w:val="0051714E"/>
    <w:rsid w:val="00520CF8"/>
    <w:rsid w:val="00522FFD"/>
    <w:rsid w:val="005236BD"/>
    <w:rsid w:val="00525731"/>
    <w:rsid w:val="00531AEA"/>
    <w:rsid w:val="00536A0A"/>
    <w:rsid w:val="0054037D"/>
    <w:rsid w:val="005428CC"/>
    <w:rsid w:val="005501AF"/>
    <w:rsid w:val="005615DD"/>
    <w:rsid w:val="005624D9"/>
    <w:rsid w:val="00566D20"/>
    <w:rsid w:val="005718E9"/>
    <w:rsid w:val="00571CBA"/>
    <w:rsid w:val="00572823"/>
    <w:rsid w:val="005730A4"/>
    <w:rsid w:val="00573643"/>
    <w:rsid w:val="0057641D"/>
    <w:rsid w:val="00580653"/>
    <w:rsid w:val="0058356B"/>
    <w:rsid w:val="00592941"/>
    <w:rsid w:val="005930D3"/>
    <w:rsid w:val="00593890"/>
    <w:rsid w:val="005A2E1E"/>
    <w:rsid w:val="005A3369"/>
    <w:rsid w:val="005A4D25"/>
    <w:rsid w:val="005A7BC6"/>
    <w:rsid w:val="005C732F"/>
    <w:rsid w:val="005D4994"/>
    <w:rsid w:val="005D6439"/>
    <w:rsid w:val="005D7E74"/>
    <w:rsid w:val="005F12E4"/>
    <w:rsid w:val="005F65B8"/>
    <w:rsid w:val="00602E62"/>
    <w:rsid w:val="00630337"/>
    <w:rsid w:val="006322BD"/>
    <w:rsid w:val="006476B7"/>
    <w:rsid w:val="00653DD8"/>
    <w:rsid w:val="006561A5"/>
    <w:rsid w:val="00656D73"/>
    <w:rsid w:val="00660155"/>
    <w:rsid w:val="00664151"/>
    <w:rsid w:val="006642D5"/>
    <w:rsid w:val="00666516"/>
    <w:rsid w:val="00673934"/>
    <w:rsid w:val="006810B8"/>
    <w:rsid w:val="00681DE2"/>
    <w:rsid w:val="00686987"/>
    <w:rsid w:val="00690D94"/>
    <w:rsid w:val="00693091"/>
    <w:rsid w:val="00694284"/>
    <w:rsid w:val="006A409C"/>
    <w:rsid w:val="006B188F"/>
    <w:rsid w:val="006B402E"/>
    <w:rsid w:val="006B4702"/>
    <w:rsid w:val="006B6486"/>
    <w:rsid w:val="006B688F"/>
    <w:rsid w:val="006C2796"/>
    <w:rsid w:val="006C419A"/>
    <w:rsid w:val="006C63B8"/>
    <w:rsid w:val="006D4B69"/>
    <w:rsid w:val="006E0998"/>
    <w:rsid w:val="006E2D6A"/>
    <w:rsid w:val="006E6646"/>
    <w:rsid w:val="006E7F25"/>
    <w:rsid w:val="006F22CB"/>
    <w:rsid w:val="006F37C6"/>
    <w:rsid w:val="006F45F9"/>
    <w:rsid w:val="00703EB1"/>
    <w:rsid w:val="00707556"/>
    <w:rsid w:val="007133C5"/>
    <w:rsid w:val="00721464"/>
    <w:rsid w:val="00730291"/>
    <w:rsid w:val="00730F03"/>
    <w:rsid w:val="00742180"/>
    <w:rsid w:val="007440C7"/>
    <w:rsid w:val="00750A92"/>
    <w:rsid w:val="00761BE2"/>
    <w:rsid w:val="0078196C"/>
    <w:rsid w:val="00782332"/>
    <w:rsid w:val="007831CC"/>
    <w:rsid w:val="0078760B"/>
    <w:rsid w:val="007907E2"/>
    <w:rsid w:val="00792C3E"/>
    <w:rsid w:val="00792D2E"/>
    <w:rsid w:val="0079604F"/>
    <w:rsid w:val="00796525"/>
    <w:rsid w:val="007A2DBD"/>
    <w:rsid w:val="007B0CF0"/>
    <w:rsid w:val="007B0F2E"/>
    <w:rsid w:val="007B5581"/>
    <w:rsid w:val="007C52A5"/>
    <w:rsid w:val="007C5B2F"/>
    <w:rsid w:val="007D13D9"/>
    <w:rsid w:val="007D3337"/>
    <w:rsid w:val="007D6808"/>
    <w:rsid w:val="007D707C"/>
    <w:rsid w:val="007E1890"/>
    <w:rsid w:val="007E19CD"/>
    <w:rsid w:val="007E754C"/>
    <w:rsid w:val="007E7651"/>
    <w:rsid w:val="007F1419"/>
    <w:rsid w:val="0080472B"/>
    <w:rsid w:val="00807900"/>
    <w:rsid w:val="00815109"/>
    <w:rsid w:val="00823698"/>
    <w:rsid w:val="00825B60"/>
    <w:rsid w:val="00827050"/>
    <w:rsid w:val="00832B91"/>
    <w:rsid w:val="00832C57"/>
    <w:rsid w:val="008330EB"/>
    <w:rsid w:val="00837B92"/>
    <w:rsid w:val="008427D7"/>
    <w:rsid w:val="00842C70"/>
    <w:rsid w:val="008455D8"/>
    <w:rsid w:val="00845A45"/>
    <w:rsid w:val="008509C5"/>
    <w:rsid w:val="00853BA9"/>
    <w:rsid w:val="00854CC5"/>
    <w:rsid w:val="008573DD"/>
    <w:rsid w:val="008574EC"/>
    <w:rsid w:val="00873729"/>
    <w:rsid w:val="00876173"/>
    <w:rsid w:val="00877DA0"/>
    <w:rsid w:val="0088106D"/>
    <w:rsid w:val="00884098"/>
    <w:rsid w:val="00884211"/>
    <w:rsid w:val="008874A9"/>
    <w:rsid w:val="00893AED"/>
    <w:rsid w:val="00893D9C"/>
    <w:rsid w:val="0089781B"/>
    <w:rsid w:val="008A27E5"/>
    <w:rsid w:val="008A58EE"/>
    <w:rsid w:val="008A6167"/>
    <w:rsid w:val="008B07F5"/>
    <w:rsid w:val="008B172A"/>
    <w:rsid w:val="008B2178"/>
    <w:rsid w:val="008B2870"/>
    <w:rsid w:val="008B2887"/>
    <w:rsid w:val="008B5CF0"/>
    <w:rsid w:val="008C4161"/>
    <w:rsid w:val="008C633B"/>
    <w:rsid w:val="008D02DC"/>
    <w:rsid w:val="008D3BBF"/>
    <w:rsid w:val="008E331C"/>
    <w:rsid w:val="008E3752"/>
    <w:rsid w:val="008E5BDF"/>
    <w:rsid w:val="008F2EB9"/>
    <w:rsid w:val="008F3609"/>
    <w:rsid w:val="0090079A"/>
    <w:rsid w:val="009018F2"/>
    <w:rsid w:val="00903D1F"/>
    <w:rsid w:val="00904695"/>
    <w:rsid w:val="0090772A"/>
    <w:rsid w:val="009102CF"/>
    <w:rsid w:val="009105F6"/>
    <w:rsid w:val="00911868"/>
    <w:rsid w:val="00911B8E"/>
    <w:rsid w:val="00926B47"/>
    <w:rsid w:val="0093189D"/>
    <w:rsid w:val="0093285E"/>
    <w:rsid w:val="009408EF"/>
    <w:rsid w:val="00952BF5"/>
    <w:rsid w:val="00956A0F"/>
    <w:rsid w:val="00957C13"/>
    <w:rsid w:val="00964878"/>
    <w:rsid w:val="00970035"/>
    <w:rsid w:val="009704D9"/>
    <w:rsid w:val="00971D62"/>
    <w:rsid w:val="0097737A"/>
    <w:rsid w:val="009846F6"/>
    <w:rsid w:val="00992A87"/>
    <w:rsid w:val="009966DB"/>
    <w:rsid w:val="009A1F33"/>
    <w:rsid w:val="009A72AF"/>
    <w:rsid w:val="009B0B7F"/>
    <w:rsid w:val="009B17A0"/>
    <w:rsid w:val="009B718F"/>
    <w:rsid w:val="009E4752"/>
    <w:rsid w:val="009E6952"/>
    <w:rsid w:val="009E6C77"/>
    <w:rsid w:val="009E7976"/>
    <w:rsid w:val="009F30A9"/>
    <w:rsid w:val="009F3AE0"/>
    <w:rsid w:val="009F5A7B"/>
    <w:rsid w:val="009F6AC7"/>
    <w:rsid w:val="00A01D04"/>
    <w:rsid w:val="00A01E5F"/>
    <w:rsid w:val="00A03471"/>
    <w:rsid w:val="00A03D05"/>
    <w:rsid w:val="00A0614B"/>
    <w:rsid w:val="00A067A9"/>
    <w:rsid w:val="00A13D83"/>
    <w:rsid w:val="00A33726"/>
    <w:rsid w:val="00A34A66"/>
    <w:rsid w:val="00A449AE"/>
    <w:rsid w:val="00A51B11"/>
    <w:rsid w:val="00A52B0B"/>
    <w:rsid w:val="00A5449D"/>
    <w:rsid w:val="00A55F77"/>
    <w:rsid w:val="00A63624"/>
    <w:rsid w:val="00A64CCE"/>
    <w:rsid w:val="00A67FD6"/>
    <w:rsid w:val="00A70A3D"/>
    <w:rsid w:val="00A7317F"/>
    <w:rsid w:val="00A7318C"/>
    <w:rsid w:val="00A7343B"/>
    <w:rsid w:val="00A73527"/>
    <w:rsid w:val="00A87751"/>
    <w:rsid w:val="00A90874"/>
    <w:rsid w:val="00AA3D4A"/>
    <w:rsid w:val="00AA63D6"/>
    <w:rsid w:val="00AA6EB1"/>
    <w:rsid w:val="00AB09BE"/>
    <w:rsid w:val="00AB0A0E"/>
    <w:rsid w:val="00AB1C70"/>
    <w:rsid w:val="00AB6E27"/>
    <w:rsid w:val="00AB6EFD"/>
    <w:rsid w:val="00AC09C2"/>
    <w:rsid w:val="00AC6B4E"/>
    <w:rsid w:val="00AD2674"/>
    <w:rsid w:val="00AE1C39"/>
    <w:rsid w:val="00AE6829"/>
    <w:rsid w:val="00AF1959"/>
    <w:rsid w:val="00AF39B4"/>
    <w:rsid w:val="00AF5083"/>
    <w:rsid w:val="00AF7275"/>
    <w:rsid w:val="00AF759D"/>
    <w:rsid w:val="00B01030"/>
    <w:rsid w:val="00B02041"/>
    <w:rsid w:val="00B12BF4"/>
    <w:rsid w:val="00B17217"/>
    <w:rsid w:val="00B2722E"/>
    <w:rsid w:val="00B31A7D"/>
    <w:rsid w:val="00B37986"/>
    <w:rsid w:val="00B41D79"/>
    <w:rsid w:val="00B46199"/>
    <w:rsid w:val="00B478D7"/>
    <w:rsid w:val="00B50B1A"/>
    <w:rsid w:val="00B52F13"/>
    <w:rsid w:val="00B56394"/>
    <w:rsid w:val="00B65750"/>
    <w:rsid w:val="00B67090"/>
    <w:rsid w:val="00B67193"/>
    <w:rsid w:val="00B74A35"/>
    <w:rsid w:val="00B77AC3"/>
    <w:rsid w:val="00B8269E"/>
    <w:rsid w:val="00B8371A"/>
    <w:rsid w:val="00B910BE"/>
    <w:rsid w:val="00B939A6"/>
    <w:rsid w:val="00BA155F"/>
    <w:rsid w:val="00BA15D2"/>
    <w:rsid w:val="00BA276B"/>
    <w:rsid w:val="00BA2982"/>
    <w:rsid w:val="00BB3523"/>
    <w:rsid w:val="00BB6902"/>
    <w:rsid w:val="00BC43BE"/>
    <w:rsid w:val="00BC7669"/>
    <w:rsid w:val="00BD5E81"/>
    <w:rsid w:val="00BE142E"/>
    <w:rsid w:val="00BE4D03"/>
    <w:rsid w:val="00BF2644"/>
    <w:rsid w:val="00BF755E"/>
    <w:rsid w:val="00C11C71"/>
    <w:rsid w:val="00C133AE"/>
    <w:rsid w:val="00C144E2"/>
    <w:rsid w:val="00C1782E"/>
    <w:rsid w:val="00C211A8"/>
    <w:rsid w:val="00C24DF9"/>
    <w:rsid w:val="00C278AF"/>
    <w:rsid w:val="00C34252"/>
    <w:rsid w:val="00C36515"/>
    <w:rsid w:val="00C42FEA"/>
    <w:rsid w:val="00C443DC"/>
    <w:rsid w:val="00C4515C"/>
    <w:rsid w:val="00C50D0D"/>
    <w:rsid w:val="00C521DA"/>
    <w:rsid w:val="00C546F2"/>
    <w:rsid w:val="00C60188"/>
    <w:rsid w:val="00C72CE0"/>
    <w:rsid w:val="00C7330F"/>
    <w:rsid w:val="00C73429"/>
    <w:rsid w:val="00C75A4D"/>
    <w:rsid w:val="00C8131A"/>
    <w:rsid w:val="00C8393C"/>
    <w:rsid w:val="00C84BA1"/>
    <w:rsid w:val="00C8639D"/>
    <w:rsid w:val="00C8722D"/>
    <w:rsid w:val="00C906E0"/>
    <w:rsid w:val="00C94A81"/>
    <w:rsid w:val="00C960A4"/>
    <w:rsid w:val="00C96AEB"/>
    <w:rsid w:val="00CA0CA3"/>
    <w:rsid w:val="00CA23B0"/>
    <w:rsid w:val="00CB12C9"/>
    <w:rsid w:val="00CB36FD"/>
    <w:rsid w:val="00CB5F70"/>
    <w:rsid w:val="00CC097E"/>
    <w:rsid w:val="00CC3445"/>
    <w:rsid w:val="00CC5AB8"/>
    <w:rsid w:val="00CD4A42"/>
    <w:rsid w:val="00CE4C0D"/>
    <w:rsid w:val="00CF230F"/>
    <w:rsid w:val="00CF4824"/>
    <w:rsid w:val="00CF5F41"/>
    <w:rsid w:val="00D01345"/>
    <w:rsid w:val="00D04A71"/>
    <w:rsid w:val="00D05E1B"/>
    <w:rsid w:val="00D13F70"/>
    <w:rsid w:val="00D16CEF"/>
    <w:rsid w:val="00D20371"/>
    <w:rsid w:val="00D2165B"/>
    <w:rsid w:val="00D23A1D"/>
    <w:rsid w:val="00D243C8"/>
    <w:rsid w:val="00D27A4B"/>
    <w:rsid w:val="00D40F2E"/>
    <w:rsid w:val="00D43C5C"/>
    <w:rsid w:val="00D53763"/>
    <w:rsid w:val="00D54556"/>
    <w:rsid w:val="00D57199"/>
    <w:rsid w:val="00D61AFD"/>
    <w:rsid w:val="00D67655"/>
    <w:rsid w:val="00D81412"/>
    <w:rsid w:val="00D8295D"/>
    <w:rsid w:val="00D845D4"/>
    <w:rsid w:val="00D86914"/>
    <w:rsid w:val="00D913B9"/>
    <w:rsid w:val="00DA0035"/>
    <w:rsid w:val="00DA01E8"/>
    <w:rsid w:val="00DA2F1B"/>
    <w:rsid w:val="00DA40CD"/>
    <w:rsid w:val="00DA4FB8"/>
    <w:rsid w:val="00DA6594"/>
    <w:rsid w:val="00DB28F4"/>
    <w:rsid w:val="00DB5158"/>
    <w:rsid w:val="00DB5F04"/>
    <w:rsid w:val="00DC4998"/>
    <w:rsid w:val="00DC4D03"/>
    <w:rsid w:val="00DD03C0"/>
    <w:rsid w:val="00DD0E7F"/>
    <w:rsid w:val="00DD2A1F"/>
    <w:rsid w:val="00DD4A74"/>
    <w:rsid w:val="00DD5282"/>
    <w:rsid w:val="00DE6D72"/>
    <w:rsid w:val="00DF0994"/>
    <w:rsid w:val="00DF17D2"/>
    <w:rsid w:val="00DF267A"/>
    <w:rsid w:val="00DF4906"/>
    <w:rsid w:val="00DF4BD1"/>
    <w:rsid w:val="00E05621"/>
    <w:rsid w:val="00E063EB"/>
    <w:rsid w:val="00E07915"/>
    <w:rsid w:val="00E12BFC"/>
    <w:rsid w:val="00E14827"/>
    <w:rsid w:val="00E217A4"/>
    <w:rsid w:val="00E230EC"/>
    <w:rsid w:val="00E244B6"/>
    <w:rsid w:val="00E26235"/>
    <w:rsid w:val="00E2758E"/>
    <w:rsid w:val="00E30344"/>
    <w:rsid w:val="00E31548"/>
    <w:rsid w:val="00E321C3"/>
    <w:rsid w:val="00E343EE"/>
    <w:rsid w:val="00E424CD"/>
    <w:rsid w:val="00E472E8"/>
    <w:rsid w:val="00E47487"/>
    <w:rsid w:val="00E52AC9"/>
    <w:rsid w:val="00E52DE3"/>
    <w:rsid w:val="00E55974"/>
    <w:rsid w:val="00E629F0"/>
    <w:rsid w:val="00E63439"/>
    <w:rsid w:val="00E6735B"/>
    <w:rsid w:val="00E72713"/>
    <w:rsid w:val="00E74238"/>
    <w:rsid w:val="00E7440C"/>
    <w:rsid w:val="00E769ED"/>
    <w:rsid w:val="00E77288"/>
    <w:rsid w:val="00E77668"/>
    <w:rsid w:val="00E8011E"/>
    <w:rsid w:val="00E819F5"/>
    <w:rsid w:val="00E81F7B"/>
    <w:rsid w:val="00E9010C"/>
    <w:rsid w:val="00E93AEB"/>
    <w:rsid w:val="00E96AFA"/>
    <w:rsid w:val="00EA057F"/>
    <w:rsid w:val="00EA25C3"/>
    <w:rsid w:val="00EA28B8"/>
    <w:rsid w:val="00EB4CD5"/>
    <w:rsid w:val="00EC2439"/>
    <w:rsid w:val="00EC73BC"/>
    <w:rsid w:val="00EC7E98"/>
    <w:rsid w:val="00ED39DF"/>
    <w:rsid w:val="00ED7D8B"/>
    <w:rsid w:val="00EE4FBC"/>
    <w:rsid w:val="00EF25AD"/>
    <w:rsid w:val="00EF2EE1"/>
    <w:rsid w:val="00EF3263"/>
    <w:rsid w:val="00F008CE"/>
    <w:rsid w:val="00F00ED4"/>
    <w:rsid w:val="00F01536"/>
    <w:rsid w:val="00F0569C"/>
    <w:rsid w:val="00F07DBF"/>
    <w:rsid w:val="00F13A35"/>
    <w:rsid w:val="00F15084"/>
    <w:rsid w:val="00F17E0F"/>
    <w:rsid w:val="00F21587"/>
    <w:rsid w:val="00F33D96"/>
    <w:rsid w:val="00F341F9"/>
    <w:rsid w:val="00F37B73"/>
    <w:rsid w:val="00F410DC"/>
    <w:rsid w:val="00F4361E"/>
    <w:rsid w:val="00F4594F"/>
    <w:rsid w:val="00F45DA0"/>
    <w:rsid w:val="00F45E7C"/>
    <w:rsid w:val="00F4771A"/>
    <w:rsid w:val="00F5022A"/>
    <w:rsid w:val="00F5165F"/>
    <w:rsid w:val="00F65F7A"/>
    <w:rsid w:val="00F6742F"/>
    <w:rsid w:val="00F7381A"/>
    <w:rsid w:val="00F805E0"/>
    <w:rsid w:val="00F814DE"/>
    <w:rsid w:val="00F818C8"/>
    <w:rsid w:val="00F84332"/>
    <w:rsid w:val="00F874DA"/>
    <w:rsid w:val="00F942DE"/>
    <w:rsid w:val="00F95995"/>
    <w:rsid w:val="00F97277"/>
    <w:rsid w:val="00FB0C95"/>
    <w:rsid w:val="00FC0CEA"/>
    <w:rsid w:val="00FC6E04"/>
    <w:rsid w:val="00FD3564"/>
    <w:rsid w:val="00FD379F"/>
    <w:rsid w:val="00FD48FE"/>
    <w:rsid w:val="00FE7F85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0F490"/>
  <w15:docId w15:val="{CA733781-1C27-4932-9CD8-DBF79A88E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681"/>
    <w:pPr>
      <w:spacing w:after="160" w:line="260" w:lineRule="atLeast"/>
    </w:pPr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83726"/>
    <w:pPr>
      <w:keepNext/>
      <w:keepLines/>
      <w:spacing w:before="60" w:after="200" w:line="260" w:lineRule="exact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Overskrift2">
    <w:name w:val="heading 2"/>
    <w:basedOn w:val="Overskrift1"/>
    <w:next w:val="Normal"/>
    <w:link w:val="Overskrift2Tegn"/>
    <w:uiPriority w:val="9"/>
    <w:unhideWhenUsed/>
    <w:qFormat/>
    <w:rsid w:val="00083726"/>
    <w:pPr>
      <w:spacing w:line="240" w:lineRule="auto"/>
      <w:outlineLvl w:val="1"/>
    </w:pPr>
    <w:rPr>
      <w:b w:val="0"/>
      <w:bCs w:val="0"/>
      <w:szCs w:val="26"/>
    </w:rPr>
  </w:style>
  <w:style w:type="paragraph" w:styleId="Overskrift3">
    <w:name w:val="heading 3"/>
    <w:basedOn w:val="Overskrift1"/>
    <w:next w:val="Normal"/>
    <w:link w:val="Overskrift3Tegn"/>
    <w:uiPriority w:val="9"/>
    <w:semiHidden/>
    <w:unhideWhenUsed/>
    <w:qFormat/>
    <w:rsid w:val="0090772A"/>
    <w:pPr>
      <w:spacing w:before="40" w:after="0"/>
      <w:outlineLvl w:val="2"/>
    </w:pPr>
    <w:rPr>
      <w:b w:val="0"/>
      <w:szCs w:val="24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link w:val="SidehovedTegn"/>
    <w:uiPriority w:val="99"/>
    <w:unhideWhenUsed/>
    <w:rsid w:val="00E472E8"/>
    <w:pPr>
      <w:tabs>
        <w:tab w:val="center" w:pos="4819"/>
        <w:tab w:val="right" w:pos="9638"/>
      </w:tabs>
      <w:spacing w:after="0" w:line="240" w:lineRule="auto"/>
    </w:pPr>
    <w:rPr>
      <w:rFonts w:ascii="Arial" w:hAnsi="Arial"/>
      <w:sz w:val="20"/>
    </w:rPr>
  </w:style>
  <w:style w:type="character" w:customStyle="1" w:styleId="SidehovedTegn">
    <w:name w:val="Sidehoved Tegn"/>
    <w:basedOn w:val="Standardskrifttypeiafsnit"/>
    <w:link w:val="Sidehoved"/>
    <w:uiPriority w:val="99"/>
    <w:rsid w:val="00E472E8"/>
    <w:rPr>
      <w:rFonts w:ascii="Arial" w:hAnsi="Arial"/>
      <w:sz w:val="20"/>
    </w:rPr>
  </w:style>
  <w:style w:type="paragraph" w:styleId="Sidefod">
    <w:name w:val="footer"/>
    <w:link w:val="SidefodTegn"/>
    <w:uiPriority w:val="99"/>
    <w:unhideWhenUsed/>
    <w:rsid w:val="00E472E8"/>
    <w:pPr>
      <w:tabs>
        <w:tab w:val="center" w:pos="4819"/>
        <w:tab w:val="right" w:pos="9638"/>
      </w:tabs>
      <w:spacing w:after="0" w:line="240" w:lineRule="auto"/>
    </w:pPr>
    <w:rPr>
      <w:rFonts w:ascii="Arial" w:hAnsi="Arial"/>
      <w:sz w:val="20"/>
    </w:rPr>
  </w:style>
  <w:style w:type="character" w:customStyle="1" w:styleId="SidefodTegn">
    <w:name w:val="Sidefod Tegn"/>
    <w:basedOn w:val="Standardskrifttypeiafsnit"/>
    <w:link w:val="Sidefod"/>
    <w:uiPriority w:val="99"/>
    <w:rsid w:val="00E472E8"/>
    <w:rPr>
      <w:rFonts w:ascii="Arial" w:hAnsi="Arial"/>
      <w:sz w:val="20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83726"/>
    <w:rPr>
      <w:rFonts w:asciiTheme="majorHAnsi" w:eastAsiaTheme="majorEastAsia" w:hAnsiTheme="majorHAnsi" w:cstheme="majorBidi"/>
      <w:b/>
      <w:bCs/>
      <w:sz w:val="24"/>
      <w:szCs w:val="28"/>
    </w:rPr>
  </w:style>
  <w:style w:type="paragraph" w:customStyle="1" w:styleId="Sender">
    <w:name w:val="Sender"/>
    <w:link w:val="SenderTegn"/>
    <w:rsid w:val="003B15C1"/>
    <w:pPr>
      <w:spacing w:after="0" w:line="140" w:lineRule="atLeast"/>
    </w:pPr>
    <w:rPr>
      <w:rFonts w:ascii="Arial" w:hAnsi="Arial"/>
      <w:sz w:val="14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83726"/>
    <w:rPr>
      <w:rFonts w:asciiTheme="majorHAnsi" w:eastAsiaTheme="majorEastAsia" w:hAnsiTheme="majorHAnsi" w:cstheme="majorBidi"/>
      <w:sz w:val="24"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e">
    <w:name w:val="DocumentDate"/>
    <w:basedOn w:val="Sender"/>
    <w:link w:val="DocumentDateChar"/>
    <w:rsid w:val="00F008CE"/>
    <w:rPr>
      <w:b/>
    </w:rPr>
  </w:style>
  <w:style w:type="paragraph" w:customStyle="1" w:styleId="SenderDepartment">
    <w:name w:val="SenderDepartment"/>
    <w:basedOn w:val="Sender"/>
    <w:link w:val="SenderDepartmentTegn"/>
    <w:rsid w:val="003B15C1"/>
    <w:pPr>
      <w:spacing w:line="260" w:lineRule="atLeast"/>
    </w:pPr>
    <w:rPr>
      <w:b/>
      <w:sz w:val="20"/>
    </w:rPr>
  </w:style>
  <w:style w:type="paragraph" w:customStyle="1" w:styleId="SenderPrefix">
    <w:name w:val="SenderPrefix"/>
    <w:basedOn w:val="Sender"/>
    <w:link w:val="SenderPrefixTegn"/>
    <w:rsid w:val="00F33D96"/>
    <w:rPr>
      <w:b/>
    </w:rPr>
  </w:style>
  <w:style w:type="character" w:customStyle="1" w:styleId="SenderTegn">
    <w:name w:val="Sender Tegn"/>
    <w:basedOn w:val="Standardskrifttypeiafsnit"/>
    <w:link w:val="Sender"/>
    <w:rsid w:val="003B15C1"/>
    <w:rPr>
      <w:rFonts w:ascii="Arial" w:hAnsi="Arial"/>
      <w:sz w:val="14"/>
    </w:rPr>
  </w:style>
  <w:style w:type="character" w:customStyle="1" w:styleId="DocumentDateChar">
    <w:name w:val="DocumentDate Char"/>
    <w:basedOn w:val="SenderTegn"/>
    <w:link w:val="DocumentDate"/>
    <w:rsid w:val="00F008CE"/>
    <w:rPr>
      <w:rFonts w:ascii="Arial" w:hAnsi="Arial"/>
      <w:b/>
      <w:sz w:val="14"/>
    </w:rPr>
  </w:style>
  <w:style w:type="character" w:customStyle="1" w:styleId="SenderDepartmentTegn">
    <w:name w:val="SenderDepartment Tegn"/>
    <w:basedOn w:val="DocumentDateChar"/>
    <w:link w:val="SenderDepartment"/>
    <w:rsid w:val="003B15C1"/>
    <w:rPr>
      <w:rFonts w:ascii="Arial" w:hAnsi="Arial"/>
      <w:b/>
      <w:sz w:val="20"/>
    </w:rPr>
  </w:style>
  <w:style w:type="character" w:customStyle="1" w:styleId="SenderPrefixTegn">
    <w:name w:val="SenderPrefix Tegn"/>
    <w:basedOn w:val="SenderTegn"/>
    <w:link w:val="SenderPrefix"/>
    <w:rsid w:val="00F33D96"/>
    <w:rPr>
      <w:rFonts w:ascii="Georgia" w:hAnsi="Georgia"/>
      <w:b/>
      <w:sz w:val="16"/>
    </w:rPr>
  </w:style>
  <w:style w:type="paragraph" w:customStyle="1" w:styleId="FirstPageHeaderSpacer">
    <w:name w:val="FirstPageHeaderSpacer"/>
    <w:rsid w:val="00E472E8"/>
    <w:pPr>
      <w:spacing w:after="0" w:line="240" w:lineRule="auto"/>
    </w:pPr>
    <w:rPr>
      <w:rFonts w:ascii="Algerian" w:hAnsi="Algerian"/>
      <w:sz w:val="16"/>
    </w:rPr>
  </w:style>
  <w:style w:type="paragraph" w:customStyle="1" w:styleId="Amkerplacering">
    <w:name w:val="Amkerplacering"/>
    <w:qFormat/>
    <w:rsid w:val="00514845"/>
    <w:pPr>
      <w:spacing w:after="0" w:line="14" w:lineRule="exact"/>
    </w:pPr>
    <w:rPr>
      <w:rFonts w:ascii="Arial" w:hAnsi="Arial"/>
      <w:sz w:val="20"/>
    </w:rPr>
  </w:style>
  <w:style w:type="paragraph" w:customStyle="1" w:styleId="NormalSammen">
    <w:name w:val="NormalSammen"/>
    <w:qFormat/>
    <w:rsid w:val="006F22CB"/>
    <w:pPr>
      <w:keepNext/>
      <w:keepLines/>
      <w:spacing w:after="0" w:line="260" w:lineRule="atLeast"/>
    </w:pPr>
    <w:rPr>
      <w:rFonts w:ascii="Arial" w:hAnsi="Arial"/>
      <w:sz w:val="20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0772A"/>
    <w:rPr>
      <w:rFonts w:asciiTheme="majorHAnsi" w:eastAsiaTheme="majorEastAsia" w:hAnsiTheme="majorHAnsi" w:cstheme="majorBidi"/>
      <w:bCs/>
      <w:sz w:val="24"/>
      <w:szCs w:val="24"/>
    </w:rPr>
  </w:style>
  <w:style w:type="paragraph" w:customStyle="1" w:styleId="Template-StregForvaltning">
    <w:name w:val="Template - Streg Forvaltning"/>
    <w:basedOn w:val="Normal"/>
    <w:uiPriority w:val="99"/>
    <w:semiHidden/>
    <w:rsid w:val="001D1B38"/>
    <w:pPr>
      <w:pBdr>
        <w:bottom w:val="single" w:sz="4" w:space="1" w:color="auto"/>
      </w:pBdr>
      <w:spacing w:after="0"/>
      <w:ind w:right="2155"/>
    </w:pPr>
    <w:rPr>
      <w:rFonts w:ascii="Arial" w:eastAsia="Times New Roman" w:hAnsi="Arial" w:cs="Times New Roman"/>
      <w:noProof/>
      <w:sz w:val="18"/>
      <w:szCs w:val="24"/>
      <w:lang w:eastAsia="da-DK"/>
    </w:rPr>
  </w:style>
  <w:style w:type="paragraph" w:customStyle="1" w:styleId="Template-Adresse">
    <w:name w:val="Template - Adresse"/>
    <w:basedOn w:val="Normal"/>
    <w:uiPriority w:val="99"/>
    <w:rsid w:val="001D1B38"/>
    <w:pPr>
      <w:spacing w:after="0" w:line="180" w:lineRule="atLeast"/>
    </w:pPr>
    <w:rPr>
      <w:rFonts w:ascii="Arial" w:eastAsia="Times New Roman" w:hAnsi="Arial" w:cs="Times New Roman"/>
      <w:noProof/>
      <w:sz w:val="14"/>
      <w:szCs w:val="24"/>
      <w:lang w:eastAsia="da-DK"/>
    </w:rPr>
  </w:style>
  <w:style w:type="paragraph" w:customStyle="1" w:styleId="Template-AdresseFed">
    <w:name w:val="Template - Adresse Fed"/>
    <w:basedOn w:val="Template-Adresse"/>
    <w:next w:val="Template-Adresse"/>
    <w:uiPriority w:val="99"/>
    <w:rsid w:val="001D1B38"/>
    <w:rPr>
      <w:b/>
    </w:rPr>
  </w:style>
  <w:style w:type="paragraph" w:customStyle="1" w:styleId="Template-SpacerLille">
    <w:name w:val="Template - SpacerLille"/>
    <w:basedOn w:val="Normal"/>
    <w:uiPriority w:val="99"/>
    <w:semiHidden/>
    <w:rsid w:val="001D1B38"/>
    <w:pPr>
      <w:spacing w:after="0" w:line="240" w:lineRule="atLeast"/>
    </w:pPr>
    <w:rPr>
      <w:rFonts w:ascii="Arial" w:eastAsia="Times New Roman" w:hAnsi="Arial" w:cs="Times New Roman"/>
      <w:noProof/>
      <w:sz w:val="18"/>
      <w:szCs w:val="24"/>
      <w:lang w:eastAsia="da-DK"/>
    </w:rPr>
  </w:style>
  <w:style w:type="character" w:styleId="Sidetal">
    <w:name w:val="page number"/>
    <w:uiPriority w:val="99"/>
    <w:semiHidden/>
    <w:rsid w:val="001D0A40"/>
    <w:rPr>
      <w:rFonts w:ascii="Arial" w:hAnsi="Arial"/>
    </w:rPr>
  </w:style>
  <w:style w:type="paragraph" w:customStyle="1" w:styleId="Notat">
    <w:name w:val="Notat"/>
    <w:qFormat/>
    <w:rsid w:val="00653DD8"/>
    <w:pPr>
      <w:spacing w:after="480"/>
    </w:pPr>
    <w:rPr>
      <w:rFonts w:ascii="Arial" w:hAnsi="Arial"/>
      <w:sz w:val="30"/>
      <w:szCs w:val="30"/>
    </w:rPr>
  </w:style>
  <w:style w:type="paragraph" w:customStyle="1" w:styleId="Doctype2">
    <w:name w:val="Doctype2"/>
    <w:qFormat/>
    <w:rsid w:val="00024A5E"/>
    <w:pPr>
      <w:spacing w:before="120" w:after="0"/>
    </w:pPr>
    <w:rPr>
      <w:rFonts w:ascii="Arial" w:hAnsi="Arial"/>
      <w:b/>
      <w:bCs/>
      <w:sz w:val="14"/>
      <w:szCs w:val="14"/>
    </w:rPr>
  </w:style>
  <w:style w:type="character" w:styleId="Hyperlink">
    <w:name w:val="Hyperlink"/>
    <w:basedOn w:val="Standardskrifttypeiafsnit"/>
    <w:uiPriority w:val="99"/>
    <w:unhideWhenUsed/>
    <w:rsid w:val="0048599D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8599D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rsid w:val="00AE1C39"/>
    <w:pPr>
      <w:ind w:left="720"/>
      <w:contextualSpacing/>
    </w:pPr>
  </w:style>
  <w:style w:type="character" w:styleId="BesgtLink">
    <w:name w:val="FollowedHyperlink"/>
    <w:basedOn w:val="Standardskrifttypeiafsnit"/>
    <w:uiPriority w:val="99"/>
    <w:semiHidden/>
    <w:unhideWhenUsed/>
    <w:rsid w:val="0021260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iew.officeapps.live.com/op/view.aspx?src=https%3A%2F%2Fmedarbejdersiden.albertslund.dk%2Fmedia%2Fdcylss13%2Fmaterialeplan-projektregnskaber.docx&amp;wdOrigin=BROWSELINK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medarbejdersiden.albertslund.dk/oekonomi-og-jura/regnskab-og-daglig-drift/projektstyring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pp-02-vm\Dynamictemplate\Skabeloner\Notat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rugerdefineret 9">
      <a:majorFont>
        <a:latin typeface="Open Sans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LIK_IKKE_JournaliseringsTidspunkter_SBSYSJournalisering xmlns="44cdb958-8503-4fdc-ba61-2727287c5ba2" xsi:nil="true"/>
    <Seneste_Journalisering_SBSYSJournalisering xmlns="44cdb958-8503-4fdc-ba61-2727287c5ba2" xsi:nil="true"/>
    <TaxCatchAll xmlns="719be46a-4cea-4d0f-93a6-27d5115f9845" xsi:nil="true"/>
    <Tidligere_Journaliseret_SBSYSJournalisering xmlns="44cdb958-8503-4fdc-ba61-2727287c5ba2" xsi:nil="true"/>
    <lcf76f155ced4ddcb4097134ff3c332f xmlns="44cdb958-8503-4fdc-ba61-2727287c5ba2">
      <Terms xmlns="http://schemas.microsoft.com/office/infopath/2007/PartnerControls"/>
    </lcf76f155ced4ddcb4097134ff3c332f>
    <KLIK_IKKE_JournaliseredeSager_SBSYSJournalisering xmlns="44cdb958-8503-4fdc-ba61-2727287c5ba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96A7DEF0EA5E489EAF56D13C16AF86" ma:contentTypeVersion="16" ma:contentTypeDescription="Create a new document." ma:contentTypeScope="" ma:versionID="a1a021841f3ec7cd325ab25a2567baa0">
  <xsd:schema xmlns:xsd="http://www.w3.org/2001/XMLSchema" xmlns:xs="http://www.w3.org/2001/XMLSchema" xmlns:p="http://schemas.microsoft.com/office/2006/metadata/properties" xmlns:ns2="44cdb958-8503-4fdc-ba61-2727287c5ba2" xmlns:ns3="719be46a-4cea-4d0f-93a6-27d5115f9845" targetNamespace="http://schemas.microsoft.com/office/2006/metadata/properties" ma:root="true" ma:fieldsID="bab55ec3c7a13faacb6c362333545769" ns2:_="" ns3:_="">
    <xsd:import namespace="44cdb958-8503-4fdc-ba61-2727287c5ba2"/>
    <xsd:import namespace="719be46a-4cea-4d0f-93a6-27d5115f98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Tidligere_Journaliseret_SBSYSJournalisering" minOccurs="0"/>
                <xsd:element ref="ns2:Seneste_Journalisering_SBSYSJournalisering" minOccurs="0"/>
                <xsd:element ref="ns2:KLIK_IKKE_JournaliseredeSager_SBSYSJournalisering" minOccurs="0"/>
                <xsd:element ref="ns2:KLIK_IKKE_JournaliseringsTidspunkter_SBSYSJournalisering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cdb958-8503-4fdc-ba61-2727287c5b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b0b1ba4-d4a1-4e05-9ed3-357bd95cdb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Tidligere_Journaliseret_SBSYSJournalisering" ma:index="19" nillable="true" ma:displayName="Tidligere_Journaliseret_SBSYSJournalisering" ma:description="" ma:hidden="true" ma:internalName="Tidligere_Journaliseret_SBSYSJournalisering" ma:readOnly="false">
      <xsd:simpleType>
        <xsd:restriction base="dms:Boolean"/>
      </xsd:simpleType>
    </xsd:element>
    <xsd:element name="Seneste_Journalisering_SBSYSJournalisering" ma:index="20" nillable="true" ma:displayName="Seneste_Journalisering_SBSYSJournalisering" ma:description="" ma:format="DateTime" ma:hidden="true" ma:internalName="Seneste_Journalisering_SBSYSJournalisering" ma:readOnly="false">
      <xsd:simpleType>
        <xsd:restriction base="dms:DateTime"/>
      </xsd:simpleType>
    </xsd:element>
    <xsd:element name="KLIK_IKKE_JournaliseredeSager_SBSYSJournalisering" ma:index="21" nillable="true" ma:displayName="KLIK_IKKE_JournaliseredeSager_SBSYSJournalisering" ma:description="" ma:hidden="true" ma:internalName="KLIK_IKKE_JournaliseredeSager_SBSYSJournalisering" ma:readOnly="false">
      <xsd:simpleType>
        <xsd:restriction base="dms:Note"/>
      </xsd:simpleType>
    </xsd:element>
    <xsd:element name="KLIK_IKKE_JournaliseringsTidspunkter_SBSYSJournalisering" ma:index="22" nillable="true" ma:displayName="KLIK_IKKE_JournaliseringsTidspunkter_SBSYSJournalisering" ma:description="" ma:hidden="true" ma:internalName="KLIK_IKKE_JournaliseringsTidspunkter_SBSYSJournalisering" ma:readOnly="fals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be46a-4cea-4d0f-93a6-27d5115f98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b3c75f-8c8a-4fa2-97e6-20ed2b694743}" ma:internalName="TaxCatchAll" ma:showField="CatchAllData" ma:web="719be46a-4cea-4d0f-93a6-27d5115f98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B8A167-FD72-4DC1-BB30-5FD8616942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B06AB0-B6A0-4F9D-A2B9-38C01D26BF15}">
  <ds:schemaRefs>
    <ds:schemaRef ds:uri="http://schemas.microsoft.com/office/2006/metadata/properties"/>
    <ds:schemaRef ds:uri="http://schemas.microsoft.com/office/infopath/2007/PartnerControls"/>
    <ds:schemaRef ds:uri="44cdb958-8503-4fdc-ba61-2727287c5ba2"/>
    <ds:schemaRef ds:uri="719be46a-4cea-4d0f-93a6-27d5115f9845"/>
  </ds:schemaRefs>
</ds:datastoreItem>
</file>

<file path=customXml/itemProps3.xml><?xml version="1.0" encoding="utf-8"?>
<ds:datastoreItem xmlns:ds="http://schemas.openxmlformats.org/officeDocument/2006/customXml" ds:itemID="{EDFD7447-99BB-4AB5-AD34-57EC15DE7E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ED4472-58E5-4668-A204-54504038A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cdb958-8503-4fdc-ba61-2727287c5ba2"/>
    <ds:schemaRef ds:uri="719be46a-4cea-4d0f-93a6-27d5115f98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</Template>
  <TotalTime>269</TotalTime>
  <Pages>3</Pages>
  <Words>913</Words>
  <Characters>6178</Characters>
  <Application>Microsoft Office Word</Application>
  <DocSecurity>0</DocSecurity>
  <Lines>154</Lines>
  <Paragraphs>104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Tjekliste til materiale, der indgår i en revisionspakke</dc:title>
  <dc:creator>Helle Haubo Christensen</dc:creator>
  <cp:lastModifiedBy>Helle Haubo Christensen</cp:lastModifiedBy>
  <cp:revision>189</cp:revision>
  <cp:lastPrinted>2014-07-17T10:44:00Z</cp:lastPrinted>
  <dcterms:created xsi:type="dcterms:W3CDTF">2026-07-09T09:58:00Z</dcterms:created>
  <dcterms:modified xsi:type="dcterms:W3CDTF">2026-07-10T12:36:00Z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0x0101004E96A7DEF0EA5E489EAF56D13C16AF86</vt:lpwstr>
  </property>
  <property fmtid="{D5CDD505-2E9C-101B-9397-08002B2CF9AE}" pid="3" name="MediaServiceImageTags">
    <vt:lpwstr/>
  </property>
</Properties>
</file>