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3F05C" w14:textId="7458AC95" w:rsidR="00A52B0B" w:rsidRPr="009C3564" w:rsidRDefault="009C3564" w:rsidP="00514845">
      <w:pPr>
        <w:pStyle w:val="Amkerplacering"/>
        <w:rPr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E1BD61" wp14:editId="76659863">
            <wp:simplePos x="0" y="0"/>
            <wp:positionH relativeFrom="page">
              <wp:posOffset>6730365</wp:posOffset>
            </wp:positionH>
            <wp:positionV relativeFrom="page">
              <wp:posOffset>359410</wp:posOffset>
            </wp:positionV>
            <wp:extent cx="469265" cy="2816225"/>
            <wp:effectExtent l="0" t="0" r="6985" b="3175"/>
            <wp:wrapNone/>
            <wp:docPr id="820114671" name="LogoPicture" descr="Albertslund Kommune, Økonomi &amp; Stab, HR &amp; Løn, " title="Albertslund Kommu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114671" name="LogoPicture" descr="Albertslund Kommune, Økonomi &amp; Stab, HR &amp; Løn, " title="Albertslund Kommun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265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2B0B" w:rsidRPr="009C3564">
        <w:tab/>
      </w:r>
    </w:p>
    <w:tbl>
      <w:tblPr>
        <w:tblStyle w:val="Tabel-Gitter"/>
        <w:tblpPr w:vertAnchor="page" w:horzAnchor="page" w:tblpX="8790" w:tblpY="550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Modtagerinformation"/>
        <w:tblDescription w:val="Modtagerinformation"/>
      </w:tblPr>
      <w:tblGrid>
        <w:gridCol w:w="2948"/>
      </w:tblGrid>
      <w:tr w:rsidR="000C1258" w:rsidRPr="009C3564" w14:paraId="3169F056" w14:textId="77777777" w:rsidTr="000D334C">
        <w:trPr>
          <w:trHeight w:val="1531"/>
        </w:trPr>
        <w:tc>
          <w:tcPr>
            <w:tcW w:w="2948" w:type="dxa"/>
          </w:tcPr>
          <w:p w14:paraId="3B841019" w14:textId="0AD743E5" w:rsidR="009C3564" w:rsidRPr="00936F02" w:rsidRDefault="009C3564" w:rsidP="009C3564">
            <w:pPr>
              <w:pStyle w:val="Template-Adresse"/>
              <w:rPr>
                <w:rFonts w:cs="Arial"/>
                <w:szCs w:val="20"/>
                <w:lang w:val="en-US"/>
              </w:rPr>
            </w:pPr>
            <w:r w:rsidRPr="00936F02">
              <w:rPr>
                <w:rFonts w:cs="Arial"/>
                <w:szCs w:val="20"/>
                <w:lang w:val="en-US"/>
              </w:rPr>
              <w:t xml:space="preserve">Dato: </w:t>
            </w:r>
            <w:r w:rsidR="003F2AAA">
              <w:rPr>
                <w:rFonts w:cs="Arial"/>
                <w:szCs w:val="20"/>
                <w:lang w:val="en-US"/>
              </w:rPr>
              <w:t>4</w:t>
            </w:r>
            <w:r w:rsidRPr="00936F02">
              <w:rPr>
                <w:rFonts w:cs="Arial"/>
                <w:szCs w:val="20"/>
                <w:lang w:val="en-US"/>
              </w:rPr>
              <w:t xml:space="preserve">. </w:t>
            </w:r>
            <w:r w:rsidR="003F2AAA">
              <w:rPr>
                <w:rFonts w:cs="Arial"/>
                <w:szCs w:val="20"/>
                <w:lang w:val="en-US"/>
              </w:rPr>
              <w:t>august</w:t>
            </w:r>
            <w:r w:rsidR="000364BE" w:rsidRPr="00936F02">
              <w:rPr>
                <w:rFonts w:cs="Arial"/>
                <w:szCs w:val="20"/>
                <w:lang w:val="en-US"/>
              </w:rPr>
              <w:t xml:space="preserve"> </w:t>
            </w:r>
            <w:r w:rsidRPr="00936F02">
              <w:rPr>
                <w:rFonts w:cs="Arial"/>
                <w:szCs w:val="20"/>
                <w:lang w:val="en-US"/>
              </w:rPr>
              <w:t>202</w:t>
            </w:r>
            <w:r w:rsidR="00891025">
              <w:rPr>
                <w:rFonts w:cs="Arial"/>
                <w:szCs w:val="20"/>
                <w:lang w:val="en-US"/>
              </w:rPr>
              <w:t>6</w:t>
            </w:r>
          </w:p>
          <w:p w14:paraId="04C5C02B" w14:textId="45123973" w:rsidR="000C1258" w:rsidRPr="009C3564" w:rsidRDefault="009C3564" w:rsidP="009C3564">
            <w:pPr>
              <w:pStyle w:val="Template-Adresse"/>
              <w:rPr>
                <w:szCs w:val="20"/>
              </w:rPr>
            </w:pPr>
            <w:r w:rsidRPr="009C3564">
              <w:rPr>
                <w:rFonts w:cs="Arial"/>
                <w:szCs w:val="20"/>
              </w:rPr>
              <w:t>Sagsbehandler: A</w:t>
            </w:r>
            <w:r w:rsidR="005A091E">
              <w:rPr>
                <w:rFonts w:cs="Arial"/>
                <w:szCs w:val="20"/>
              </w:rPr>
              <w:t>RW</w:t>
            </w:r>
          </w:p>
        </w:tc>
      </w:tr>
    </w:tbl>
    <w:p w14:paraId="4835EE5B" w14:textId="77777777" w:rsidR="00653DD8" w:rsidRPr="009C3564" w:rsidRDefault="00653DD8" w:rsidP="00653DD8">
      <w:pPr>
        <w:pStyle w:val="Notat"/>
      </w:pPr>
      <w:r w:rsidRPr="009C3564">
        <w:t>Notat</w:t>
      </w:r>
    </w:p>
    <w:p w14:paraId="5805EE1A" w14:textId="77777777" w:rsidR="000C1258" w:rsidRPr="009C3564" w:rsidRDefault="000C1258" w:rsidP="00FC0CEA">
      <w:pPr>
        <w:spacing w:after="0" w:line="20" w:lineRule="exact"/>
        <w:rPr>
          <w:szCs w:val="20"/>
        </w:rPr>
      </w:pPr>
    </w:p>
    <w:tbl>
      <w:tblPr>
        <w:tblStyle w:val="Tabel-Gitter"/>
        <w:tblW w:w="7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Modtagerinformation"/>
        <w:tblDescription w:val="Modtagerinformation"/>
      </w:tblPr>
      <w:tblGrid>
        <w:gridCol w:w="1276"/>
        <w:gridCol w:w="5812"/>
      </w:tblGrid>
      <w:tr w:rsidR="00653DD8" w:rsidRPr="009C3564" w14:paraId="0C4B4BB0" w14:textId="77777777" w:rsidTr="00312DF9">
        <w:trPr>
          <w:trHeight w:val="2835"/>
        </w:trPr>
        <w:tc>
          <w:tcPr>
            <w:tcW w:w="1276" w:type="dxa"/>
            <w:tcMar>
              <w:top w:w="567" w:type="dxa"/>
            </w:tcMar>
          </w:tcPr>
          <w:p w14:paraId="7CD39874" w14:textId="4FBA420C" w:rsidR="00312DF9" w:rsidRPr="009C3564" w:rsidRDefault="00312DF9" w:rsidP="00653DD8">
            <w:pPr>
              <w:pStyle w:val="NormalSammen"/>
              <w:rPr>
                <w:b/>
                <w:bCs/>
              </w:rPr>
            </w:pPr>
          </w:p>
        </w:tc>
        <w:tc>
          <w:tcPr>
            <w:tcW w:w="5812" w:type="dxa"/>
          </w:tcPr>
          <w:p w14:paraId="5C8C9D30" w14:textId="7C2A16DF" w:rsidR="00653DD8" w:rsidRPr="009C3564" w:rsidRDefault="00653DD8" w:rsidP="00653DD8">
            <w:pPr>
              <w:pStyle w:val="NormalSammen"/>
            </w:pPr>
          </w:p>
          <w:p w14:paraId="19772ECE" w14:textId="75BC526F" w:rsidR="00653DD8" w:rsidRPr="009C3564" w:rsidRDefault="00653DD8" w:rsidP="00653DD8">
            <w:pPr>
              <w:pStyle w:val="NormalSammen"/>
            </w:pPr>
          </w:p>
        </w:tc>
      </w:tr>
    </w:tbl>
    <w:p w14:paraId="3FA350EA" w14:textId="77777777" w:rsidR="00653DD8" w:rsidRPr="009C3564" w:rsidRDefault="00653DD8" w:rsidP="00C278AF">
      <w:pPr>
        <w:spacing w:after="0"/>
        <w:rPr>
          <w:szCs w:val="20"/>
        </w:rPr>
      </w:pPr>
    </w:p>
    <w:p w14:paraId="6A6CA31B" w14:textId="6DED26CA" w:rsidR="000374F3" w:rsidRPr="000374F3" w:rsidRDefault="000374F3" w:rsidP="00936F02">
      <w:pPr>
        <w:rPr>
          <w:b/>
          <w:bCs/>
        </w:rPr>
      </w:pPr>
      <w:r w:rsidRPr="00436BC6">
        <w:rPr>
          <w:b/>
          <w:bCs/>
          <w:sz w:val="32"/>
          <w:szCs w:val="32"/>
        </w:rPr>
        <w:t>Procesplan</w:t>
      </w:r>
      <w:r w:rsidR="0089690C" w:rsidRPr="00436BC6">
        <w:rPr>
          <w:b/>
          <w:bCs/>
          <w:sz w:val="32"/>
          <w:szCs w:val="32"/>
        </w:rPr>
        <w:t xml:space="preserve"> for </w:t>
      </w:r>
      <w:r w:rsidR="003A50B5">
        <w:rPr>
          <w:b/>
          <w:bCs/>
          <w:sz w:val="32"/>
          <w:szCs w:val="32"/>
        </w:rPr>
        <w:t>l</w:t>
      </w:r>
      <w:r w:rsidR="0089690C" w:rsidRPr="00436BC6">
        <w:rPr>
          <w:b/>
          <w:bCs/>
          <w:sz w:val="32"/>
          <w:szCs w:val="32"/>
        </w:rPr>
        <w:t>okallønsforhandlinger</w:t>
      </w:r>
    </w:p>
    <w:p w14:paraId="40E8AA5B" w14:textId="345D5140" w:rsidR="000374F3" w:rsidRDefault="000374F3" w:rsidP="000374F3">
      <w:r w:rsidRPr="00450D88">
        <w:rPr>
          <w:i/>
          <w:iCs/>
        </w:rPr>
        <w:t xml:space="preserve">Nedenfor er processen opstillet på en tidslinje med forventede </w:t>
      </w:r>
      <w:r w:rsidR="00EB0273">
        <w:rPr>
          <w:i/>
          <w:iCs/>
        </w:rPr>
        <w:t>tidspunkter.</w:t>
      </w:r>
      <w:r w:rsidR="00E36F69">
        <w:rPr>
          <w:i/>
          <w:iCs/>
        </w:rPr>
        <w:t xml:space="preserve"> Nedenstående er en grovskitse med elastik, så afdelingerne kan </w:t>
      </w:r>
      <w:r w:rsidR="00EB0273">
        <w:rPr>
          <w:i/>
          <w:iCs/>
        </w:rPr>
        <w:t>tilpasse</w:t>
      </w:r>
      <w:r w:rsidR="00E36F69">
        <w:rPr>
          <w:i/>
          <w:iCs/>
        </w:rPr>
        <w:t xml:space="preserve"> planen</w:t>
      </w:r>
      <w:r w:rsidR="00EB0273">
        <w:rPr>
          <w:i/>
          <w:iCs/>
        </w:rPr>
        <w:t xml:space="preserve"> med konkrete datoer ift. hvornår de </w:t>
      </w:r>
      <w:r w:rsidR="00DE7316">
        <w:rPr>
          <w:i/>
          <w:iCs/>
        </w:rPr>
        <w:t xml:space="preserve">har diverse møder. </w:t>
      </w:r>
    </w:p>
    <w:tbl>
      <w:tblPr>
        <w:tblStyle w:val="Tabel-Gitter"/>
        <w:tblW w:w="8217" w:type="dxa"/>
        <w:tblLook w:val="04A0" w:firstRow="1" w:lastRow="0" w:firstColumn="1" w:lastColumn="0" w:noHBand="0" w:noVBand="1"/>
      </w:tblPr>
      <w:tblGrid>
        <w:gridCol w:w="1838"/>
        <w:gridCol w:w="6379"/>
      </w:tblGrid>
      <w:tr w:rsidR="000374F3" w14:paraId="57C30228" w14:textId="77777777" w:rsidTr="00B52A4A">
        <w:tc>
          <w:tcPr>
            <w:tcW w:w="1838" w:type="dxa"/>
          </w:tcPr>
          <w:p w14:paraId="38DC3216" w14:textId="77777777" w:rsidR="000374F3" w:rsidRPr="00CB521F" w:rsidRDefault="000374F3" w:rsidP="00B52A4A">
            <w:pPr>
              <w:rPr>
                <w:b/>
                <w:bCs/>
              </w:rPr>
            </w:pPr>
            <w:r w:rsidRPr="00CB521F">
              <w:rPr>
                <w:b/>
                <w:bCs/>
              </w:rPr>
              <w:t>Tidspunkt</w:t>
            </w:r>
          </w:p>
        </w:tc>
        <w:tc>
          <w:tcPr>
            <w:tcW w:w="6379" w:type="dxa"/>
          </w:tcPr>
          <w:p w14:paraId="727A4557" w14:textId="77777777" w:rsidR="000374F3" w:rsidRPr="00CB521F" w:rsidRDefault="000374F3" w:rsidP="00B52A4A">
            <w:pPr>
              <w:rPr>
                <w:b/>
                <w:bCs/>
              </w:rPr>
            </w:pPr>
            <w:r w:rsidRPr="00CB521F">
              <w:rPr>
                <w:b/>
                <w:bCs/>
              </w:rPr>
              <w:t>Aktion</w:t>
            </w:r>
          </w:p>
        </w:tc>
      </w:tr>
      <w:tr w:rsidR="000374F3" w14:paraId="66053ADD" w14:textId="77777777" w:rsidTr="00B52A4A">
        <w:tc>
          <w:tcPr>
            <w:tcW w:w="1838" w:type="dxa"/>
          </w:tcPr>
          <w:p w14:paraId="6F369391" w14:textId="2DCAA114" w:rsidR="000374F3" w:rsidRDefault="00664F0E" w:rsidP="00B52A4A">
            <w:proofErr w:type="gramStart"/>
            <w:r>
              <w:t xml:space="preserve">Ultimo </w:t>
            </w:r>
            <w:r w:rsidR="000374F3">
              <w:t xml:space="preserve"> september</w:t>
            </w:r>
            <w:proofErr w:type="gramEnd"/>
            <w:r w:rsidR="000374F3">
              <w:t xml:space="preserve"> </w:t>
            </w:r>
          </w:p>
        </w:tc>
        <w:tc>
          <w:tcPr>
            <w:tcW w:w="6379" w:type="dxa"/>
          </w:tcPr>
          <w:p w14:paraId="1BC8161E" w14:textId="6042551C" w:rsidR="000374F3" w:rsidRDefault="000374F3" w:rsidP="00B52A4A">
            <w:r>
              <w:t>Forhandlingsramme drøfte</w:t>
            </w:r>
            <w:r w:rsidR="00A450AD">
              <w:t>s</w:t>
            </w:r>
            <w:r>
              <w:t xml:space="preserve"> på </w:t>
            </w:r>
            <w:r w:rsidR="00664F0E">
              <w:t>afdelings</w:t>
            </w:r>
            <w:r>
              <w:t>MED</w:t>
            </w:r>
          </w:p>
        </w:tc>
      </w:tr>
      <w:tr w:rsidR="000374F3" w14:paraId="0EEE09F1" w14:textId="77777777" w:rsidTr="00B52A4A">
        <w:tc>
          <w:tcPr>
            <w:tcW w:w="1838" w:type="dxa"/>
          </w:tcPr>
          <w:p w14:paraId="71B01270" w14:textId="3407A9CA" w:rsidR="000374F3" w:rsidRDefault="009D4C2E" w:rsidP="00B52A4A">
            <w:r>
              <w:t>Primo</w:t>
            </w:r>
            <w:r w:rsidR="000374F3">
              <w:t xml:space="preserve"> oktober </w:t>
            </w:r>
          </w:p>
        </w:tc>
        <w:tc>
          <w:tcPr>
            <w:tcW w:w="6379" w:type="dxa"/>
          </w:tcPr>
          <w:p w14:paraId="0AC050F2" w14:textId="77777777" w:rsidR="000374F3" w:rsidRDefault="000374F3" w:rsidP="00B52A4A">
            <w:r>
              <w:t>Afdelingschef mødes med lokale tillidsrepræsentanter og afstemmer proces for lønforhandlingerne</w:t>
            </w:r>
          </w:p>
        </w:tc>
      </w:tr>
      <w:tr w:rsidR="000374F3" w14:paraId="4E282772" w14:textId="77777777" w:rsidTr="00B52A4A">
        <w:tc>
          <w:tcPr>
            <w:tcW w:w="1838" w:type="dxa"/>
          </w:tcPr>
          <w:p w14:paraId="5D00149A" w14:textId="7E361852" w:rsidR="000374F3" w:rsidRDefault="00B95C46" w:rsidP="00B52A4A">
            <w:r>
              <w:t>Primo</w:t>
            </w:r>
            <w:r w:rsidR="000374F3">
              <w:t xml:space="preserve"> oktober</w:t>
            </w:r>
          </w:p>
        </w:tc>
        <w:tc>
          <w:tcPr>
            <w:tcW w:w="6379" w:type="dxa"/>
          </w:tcPr>
          <w:p w14:paraId="67233EAC" w14:textId="01EC58FB" w:rsidR="000374F3" w:rsidRDefault="000374F3" w:rsidP="00B52A4A">
            <w:r w:rsidRPr="00450D88">
              <w:t xml:space="preserve">Afdelingschefen </w:t>
            </w:r>
            <w:r w:rsidR="00945738" w:rsidRPr="00450D88">
              <w:t xml:space="preserve">udsender </w:t>
            </w:r>
            <w:r w:rsidRPr="00450D88">
              <w:t xml:space="preserve">i samarbejde med HR </w:t>
            </w:r>
            <w:r w:rsidR="00945738">
              <w:t xml:space="preserve">en </w:t>
            </w:r>
            <w:r w:rsidRPr="00450D88">
              <w:t xml:space="preserve">mail om </w:t>
            </w:r>
            <w:r w:rsidR="00597F37">
              <w:t xml:space="preserve">processen for </w:t>
            </w:r>
            <w:r w:rsidRPr="00450D88">
              <w:t>lønforhandlinger til tillidsrepræsentanter</w:t>
            </w:r>
            <w:r w:rsidR="00597F37">
              <w:t>/faglig organisation</w:t>
            </w:r>
            <w:r w:rsidRPr="00450D88">
              <w:t xml:space="preserve"> og </w:t>
            </w:r>
            <w:r>
              <w:t>udmelder tidspunkt for</w:t>
            </w:r>
            <w:r w:rsidRPr="00450D88">
              <w:t xml:space="preserve"> </w:t>
            </w:r>
            <w:r>
              <w:t>udveksling af krav</w:t>
            </w:r>
          </w:p>
        </w:tc>
      </w:tr>
      <w:tr w:rsidR="00F437CF" w14:paraId="0D02D388" w14:textId="77777777" w:rsidTr="00B52A4A">
        <w:tc>
          <w:tcPr>
            <w:tcW w:w="1838" w:type="dxa"/>
          </w:tcPr>
          <w:p w14:paraId="2BF67DF3" w14:textId="56EB9653" w:rsidR="00F437CF" w:rsidRDefault="00F437CF" w:rsidP="00B52A4A">
            <w:r>
              <w:t>Medio oktober</w:t>
            </w:r>
          </w:p>
        </w:tc>
        <w:tc>
          <w:tcPr>
            <w:tcW w:w="6379" w:type="dxa"/>
          </w:tcPr>
          <w:p w14:paraId="2A4AA759" w14:textId="3690E197" w:rsidR="00F437CF" w:rsidRPr="00450D88" w:rsidRDefault="00F437CF" w:rsidP="00B52A4A">
            <w:r>
              <w:t>HR leverer data</w:t>
            </w:r>
            <w:r w:rsidR="004B2174">
              <w:t>træk til afdelingscheferne</w:t>
            </w:r>
          </w:p>
        </w:tc>
      </w:tr>
      <w:tr w:rsidR="000374F3" w14:paraId="66C88643" w14:textId="77777777" w:rsidTr="00B52A4A">
        <w:tc>
          <w:tcPr>
            <w:tcW w:w="1838" w:type="dxa"/>
          </w:tcPr>
          <w:p w14:paraId="757E2DE2" w14:textId="0B44F2D3" w:rsidR="000374F3" w:rsidRDefault="00577EFD" w:rsidP="00B52A4A">
            <w:r>
              <w:t>Ultimo</w:t>
            </w:r>
            <w:r w:rsidR="000374F3">
              <w:t xml:space="preserve"> oktober</w:t>
            </w:r>
          </w:p>
        </w:tc>
        <w:tc>
          <w:tcPr>
            <w:tcW w:w="6379" w:type="dxa"/>
          </w:tcPr>
          <w:p w14:paraId="04B31F68" w14:textId="54A985FB" w:rsidR="000374F3" w:rsidRPr="00CB521F" w:rsidRDefault="00B26579" w:rsidP="00B52A4A">
            <w:r>
              <w:t>M</w:t>
            </w:r>
            <w:r w:rsidR="000374F3">
              <w:t>edarbejder</w:t>
            </w:r>
            <w:r>
              <w:t>n</w:t>
            </w:r>
            <w:r w:rsidR="000374F3">
              <w:t xml:space="preserve">e </w:t>
            </w:r>
            <w:r>
              <w:t xml:space="preserve">i den enkelte afdelinger </w:t>
            </w:r>
            <w:r w:rsidR="000374F3">
              <w:t xml:space="preserve">orienteres om proces for lønforhandlinger </w:t>
            </w:r>
          </w:p>
        </w:tc>
      </w:tr>
      <w:tr w:rsidR="00EB0273" w14:paraId="6FA1053F" w14:textId="77777777" w:rsidTr="00B52A4A">
        <w:tc>
          <w:tcPr>
            <w:tcW w:w="1838" w:type="dxa"/>
          </w:tcPr>
          <w:p w14:paraId="6732341F" w14:textId="57C1727D" w:rsidR="00EB0273" w:rsidRDefault="00EB0273" w:rsidP="00B52A4A">
            <w:r>
              <w:t>Primo november – medio november</w:t>
            </w:r>
          </w:p>
        </w:tc>
        <w:tc>
          <w:tcPr>
            <w:tcW w:w="6379" w:type="dxa"/>
          </w:tcPr>
          <w:p w14:paraId="0C067AC8" w14:textId="5BBF861B" w:rsidR="00EB0273" w:rsidRDefault="00EB0273" w:rsidP="00B52A4A">
            <w:r>
              <w:t>Afholdelse af lønsamtaler</w:t>
            </w:r>
          </w:p>
        </w:tc>
      </w:tr>
      <w:tr w:rsidR="000374F3" w14:paraId="303878AB" w14:textId="77777777" w:rsidTr="00B52A4A">
        <w:tc>
          <w:tcPr>
            <w:tcW w:w="1838" w:type="dxa"/>
          </w:tcPr>
          <w:p w14:paraId="35D39BFF" w14:textId="3FA4CB0A" w:rsidR="000374F3" w:rsidRDefault="00036981" w:rsidP="00B52A4A">
            <w:r>
              <w:t>Medio</w:t>
            </w:r>
            <w:r w:rsidR="000374F3">
              <w:t xml:space="preserve"> november</w:t>
            </w:r>
          </w:p>
        </w:tc>
        <w:tc>
          <w:tcPr>
            <w:tcW w:w="6379" w:type="dxa"/>
          </w:tcPr>
          <w:p w14:paraId="12144F72" w14:textId="69E40C71" w:rsidR="000374F3" w:rsidRDefault="000374F3" w:rsidP="00B52A4A">
            <w:r w:rsidRPr="00CB521F">
              <w:t xml:space="preserve">Udveksling af </w:t>
            </w:r>
            <w:r w:rsidR="00B67BE4">
              <w:t xml:space="preserve">indstillingsskemaer </w:t>
            </w:r>
            <w:r w:rsidRPr="00CB521F">
              <w:t>fra både tillidsrepræsentant</w:t>
            </w:r>
            <w:r w:rsidR="00B67BE4">
              <w:t>/faglig organisation</w:t>
            </w:r>
            <w:r w:rsidRPr="00CB521F">
              <w:t xml:space="preserve"> og ledelse</w:t>
            </w:r>
          </w:p>
        </w:tc>
      </w:tr>
      <w:tr w:rsidR="000374F3" w14:paraId="272C4E56" w14:textId="77777777" w:rsidTr="00B52A4A">
        <w:tc>
          <w:tcPr>
            <w:tcW w:w="1838" w:type="dxa"/>
          </w:tcPr>
          <w:p w14:paraId="017A1111" w14:textId="010EB08D" w:rsidR="000374F3" w:rsidRDefault="00EB0273" w:rsidP="00B52A4A">
            <w:r>
              <w:t>Ultimo</w:t>
            </w:r>
            <w:r w:rsidR="000374F3">
              <w:t xml:space="preserve"> november </w:t>
            </w:r>
          </w:p>
        </w:tc>
        <w:tc>
          <w:tcPr>
            <w:tcW w:w="6379" w:type="dxa"/>
          </w:tcPr>
          <w:p w14:paraId="42ED5D97" w14:textId="5D1EC570" w:rsidR="000374F3" w:rsidRDefault="000374F3" w:rsidP="00B52A4A">
            <w:r w:rsidRPr="00450D88">
              <w:t xml:space="preserve">Afdelingschef og enhedsledere laver samlet overblik for </w:t>
            </w:r>
            <w:r w:rsidR="00EB0273">
              <w:t>afdelingen</w:t>
            </w:r>
          </w:p>
        </w:tc>
      </w:tr>
      <w:tr w:rsidR="000374F3" w14:paraId="0F0D6425" w14:textId="77777777" w:rsidTr="00B52A4A">
        <w:tc>
          <w:tcPr>
            <w:tcW w:w="1838" w:type="dxa"/>
          </w:tcPr>
          <w:p w14:paraId="69C60E6F" w14:textId="72C1B614" w:rsidR="000374F3" w:rsidRDefault="00036981" w:rsidP="00B52A4A">
            <w:r>
              <w:t>Ultimo november - p</w:t>
            </w:r>
            <w:r w:rsidR="00DE7316">
              <w:t>rimo december</w:t>
            </w:r>
            <w:r w:rsidR="000374F3">
              <w:t xml:space="preserve"> </w:t>
            </w:r>
          </w:p>
        </w:tc>
        <w:tc>
          <w:tcPr>
            <w:tcW w:w="6379" w:type="dxa"/>
          </w:tcPr>
          <w:p w14:paraId="6E24A651" w14:textId="77777777" w:rsidR="000374F3" w:rsidRDefault="000374F3" w:rsidP="00B52A4A">
            <w:r w:rsidRPr="00450D88">
              <w:t>De egentlige lønforhandlinger gennemføres</w:t>
            </w:r>
          </w:p>
        </w:tc>
      </w:tr>
      <w:tr w:rsidR="000374F3" w14:paraId="72874122" w14:textId="77777777" w:rsidTr="00B52A4A">
        <w:tc>
          <w:tcPr>
            <w:tcW w:w="1838" w:type="dxa"/>
          </w:tcPr>
          <w:p w14:paraId="0FC79684" w14:textId="15FA6174" w:rsidR="000374F3" w:rsidRDefault="00036981" w:rsidP="00B52A4A">
            <w:r>
              <w:t>Medio december</w:t>
            </w:r>
          </w:p>
        </w:tc>
        <w:tc>
          <w:tcPr>
            <w:tcW w:w="6379" w:type="dxa"/>
          </w:tcPr>
          <w:p w14:paraId="76E60CD5" w14:textId="502E860F" w:rsidR="000374F3" w:rsidRPr="00450D88" w:rsidRDefault="000374F3" w:rsidP="00B52A4A">
            <w:r w:rsidRPr="00450D88">
              <w:t xml:space="preserve">Lønforhandlinger afsluttes og samlet udmelding til medarbejderne i </w:t>
            </w:r>
            <w:r w:rsidR="00FC7DDB">
              <w:t>afdelingerne</w:t>
            </w:r>
            <w:r w:rsidRPr="00450D88">
              <w:t xml:space="preserve"> om resultat</w:t>
            </w:r>
            <w:r w:rsidR="003519DA">
              <w:t>, herunder navn, tillægsstørrelse/engangsvederlag og begrundelse</w:t>
            </w:r>
          </w:p>
        </w:tc>
      </w:tr>
      <w:tr w:rsidR="000374F3" w14:paraId="113361D6" w14:textId="77777777" w:rsidTr="00B52A4A">
        <w:tc>
          <w:tcPr>
            <w:tcW w:w="1838" w:type="dxa"/>
          </w:tcPr>
          <w:p w14:paraId="49DABBFF" w14:textId="3D765239" w:rsidR="000374F3" w:rsidRDefault="00FC7DDB" w:rsidP="00B52A4A">
            <w:r>
              <w:t>Inden juleferie</w:t>
            </w:r>
          </w:p>
        </w:tc>
        <w:tc>
          <w:tcPr>
            <w:tcW w:w="6379" w:type="dxa"/>
          </w:tcPr>
          <w:p w14:paraId="676B0F35" w14:textId="77777777" w:rsidR="000374F3" w:rsidRPr="00450D88" w:rsidRDefault="000374F3" w:rsidP="00B52A4A">
            <w:r w:rsidRPr="00450D88">
              <w:t xml:space="preserve">Enhedslederne har opfølgende samtaler med de medarbejdere, der ønsker det </w:t>
            </w:r>
          </w:p>
        </w:tc>
      </w:tr>
    </w:tbl>
    <w:p w14:paraId="09D50824" w14:textId="5BF1A523" w:rsidR="00F7684B" w:rsidRDefault="00F7684B" w:rsidP="00B53E27">
      <w:pPr>
        <w:spacing w:after="200" w:line="276" w:lineRule="auto"/>
        <w:rPr>
          <w:b/>
          <w:bCs/>
          <w:sz w:val="32"/>
          <w:szCs w:val="32"/>
        </w:rPr>
      </w:pPr>
    </w:p>
    <w:sectPr w:rsidR="00F7684B" w:rsidSect="00FC0C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454" w:right="3686" w:bottom="567" w:left="1134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E68A1" w14:textId="77777777" w:rsidR="00A63668" w:rsidRPr="009C3564" w:rsidRDefault="00A63668" w:rsidP="00291C7F">
      <w:pPr>
        <w:spacing w:line="240" w:lineRule="auto"/>
      </w:pPr>
      <w:r w:rsidRPr="009C3564">
        <w:separator/>
      </w:r>
    </w:p>
    <w:p w14:paraId="70B0D06A" w14:textId="77777777" w:rsidR="00A63668" w:rsidRPr="009C3564" w:rsidRDefault="00A63668"/>
  </w:endnote>
  <w:endnote w:type="continuationSeparator" w:id="0">
    <w:p w14:paraId="6FE960A4" w14:textId="77777777" w:rsidR="00A63668" w:rsidRPr="009C3564" w:rsidRDefault="00A63668" w:rsidP="00291C7F">
      <w:pPr>
        <w:spacing w:line="240" w:lineRule="auto"/>
      </w:pPr>
      <w:r w:rsidRPr="009C3564">
        <w:continuationSeparator/>
      </w:r>
    </w:p>
    <w:p w14:paraId="672D69AA" w14:textId="77777777" w:rsidR="00A63668" w:rsidRPr="009C3564" w:rsidRDefault="00A636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CA2D0" w14:textId="77777777" w:rsidR="009C3564" w:rsidRDefault="009C3564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04E5F" w14:textId="77777777" w:rsidR="0090079A" w:rsidRPr="009C3564" w:rsidRDefault="0090079A" w:rsidP="001D0A40">
    <w:pPr>
      <w:pStyle w:val="Sidefod"/>
      <w:rPr>
        <w:sz w:val="14"/>
        <w:szCs w:val="14"/>
      </w:rPr>
    </w:pPr>
  </w:p>
  <w:p w14:paraId="3BDB8D2B" w14:textId="77777777" w:rsidR="001D0A40" w:rsidRPr="009C3564" w:rsidRDefault="001D0A40" w:rsidP="001D0A40">
    <w:pPr>
      <w:pStyle w:val="Sidefod"/>
      <w:rPr>
        <w:sz w:val="14"/>
        <w:szCs w:val="14"/>
      </w:rPr>
    </w:pPr>
    <w:r w:rsidRPr="009C3564">
      <w:rPr>
        <w:sz w:val="14"/>
        <w:szCs w:val="14"/>
      </w:rPr>
      <w:t xml:space="preserve">Side </w:t>
    </w:r>
    <w:r w:rsidRPr="009C3564">
      <w:rPr>
        <w:rStyle w:val="Sidetal"/>
        <w:sz w:val="14"/>
        <w:szCs w:val="14"/>
      </w:rPr>
      <w:fldChar w:fldCharType="begin"/>
    </w:r>
    <w:r w:rsidRPr="009C3564">
      <w:rPr>
        <w:rStyle w:val="Sidetal"/>
        <w:sz w:val="14"/>
        <w:szCs w:val="14"/>
      </w:rPr>
      <w:instrText xml:space="preserve"> PAGE </w:instrText>
    </w:r>
    <w:r w:rsidRPr="009C3564">
      <w:rPr>
        <w:rStyle w:val="Sidetal"/>
        <w:sz w:val="14"/>
        <w:szCs w:val="14"/>
      </w:rPr>
      <w:fldChar w:fldCharType="separate"/>
    </w:r>
    <w:r w:rsidRPr="009C3564">
      <w:rPr>
        <w:rStyle w:val="Sidetal"/>
        <w:sz w:val="14"/>
        <w:szCs w:val="14"/>
      </w:rPr>
      <w:t>2</w:t>
    </w:r>
    <w:r w:rsidRPr="009C3564">
      <w:rPr>
        <w:rStyle w:val="Sidetal"/>
        <w:sz w:val="14"/>
        <w:szCs w:val="14"/>
      </w:rPr>
      <w:fldChar w:fldCharType="end"/>
    </w:r>
    <w:r w:rsidRPr="009C3564">
      <w:rPr>
        <w:rStyle w:val="Sidetal"/>
        <w:sz w:val="14"/>
        <w:szCs w:val="14"/>
      </w:rPr>
      <w:t xml:space="preserve"> af </w:t>
    </w:r>
    <w:r w:rsidRPr="009C3564">
      <w:rPr>
        <w:rStyle w:val="Sidetal"/>
        <w:sz w:val="14"/>
        <w:szCs w:val="14"/>
      </w:rPr>
      <w:fldChar w:fldCharType="begin"/>
    </w:r>
    <w:r w:rsidRPr="009C3564">
      <w:rPr>
        <w:rStyle w:val="Sidetal"/>
        <w:sz w:val="14"/>
        <w:szCs w:val="14"/>
      </w:rPr>
      <w:instrText xml:space="preserve"> NUMPAGES </w:instrText>
    </w:r>
    <w:r w:rsidRPr="009C3564">
      <w:rPr>
        <w:rStyle w:val="Sidetal"/>
        <w:sz w:val="14"/>
        <w:szCs w:val="14"/>
      </w:rPr>
      <w:fldChar w:fldCharType="separate"/>
    </w:r>
    <w:r w:rsidRPr="009C3564">
      <w:rPr>
        <w:rStyle w:val="Sidetal"/>
        <w:sz w:val="14"/>
        <w:szCs w:val="14"/>
      </w:rPr>
      <w:t>2</w:t>
    </w:r>
    <w:r w:rsidRPr="009C3564">
      <w:rPr>
        <w:rStyle w:val="Sidetal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D1D86" w14:textId="77777777" w:rsidR="001D1B38" w:rsidRPr="009C3564" w:rsidRDefault="001D1B38"/>
  <w:tbl>
    <w:tblPr>
      <w:tblStyle w:val="Tabel-Gitter"/>
      <w:tblpPr w:vertAnchor="page" w:horzAnchor="page" w:tblpX="8790" w:tblpY="8449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Afsender- og dokumentinformation"/>
      <w:tblDescription w:val="Afsender- og dokumentinformation"/>
    </w:tblPr>
    <w:tblGrid>
      <w:gridCol w:w="2948"/>
    </w:tblGrid>
    <w:tr w:rsidR="000C1258" w:rsidRPr="009C3564" w14:paraId="69E1176B" w14:textId="77777777" w:rsidTr="00442B1D">
      <w:trPr>
        <w:trHeight w:val="7881"/>
      </w:trPr>
      <w:tc>
        <w:tcPr>
          <w:tcW w:w="2948" w:type="dxa"/>
          <w:vAlign w:val="bottom"/>
        </w:tcPr>
        <w:p w14:paraId="07224C10" w14:textId="77777777" w:rsidR="001D1B38" w:rsidRPr="009C3564" w:rsidRDefault="001D1B38" w:rsidP="00442B1D">
          <w:pPr>
            <w:pStyle w:val="SenderDepartment"/>
          </w:pPr>
        </w:p>
        <w:p w14:paraId="49CCC5FF" w14:textId="77777777" w:rsidR="001D1B38" w:rsidRPr="009C3564" w:rsidRDefault="001D1B38" w:rsidP="00442B1D">
          <w:pPr>
            <w:pStyle w:val="SenderDepartment"/>
          </w:pPr>
        </w:p>
        <w:p w14:paraId="4FD4ACB7" w14:textId="7FDEE53D" w:rsidR="000C1258" w:rsidRPr="009C3564" w:rsidRDefault="009C3564" w:rsidP="009C3564">
          <w:pPr>
            <w:pStyle w:val="SenderDepartment"/>
          </w:pPr>
          <w:r w:rsidRPr="009C3564">
            <w:rPr>
              <w:rFonts w:cs="Arial"/>
            </w:rPr>
            <w:t>Økonomi &amp; Stab</w:t>
          </w:r>
        </w:p>
        <w:p w14:paraId="2CF2C398" w14:textId="77777777" w:rsidR="001D1B38" w:rsidRPr="009C3564" w:rsidRDefault="001D1B38" w:rsidP="00442B1D">
          <w:pPr>
            <w:pBdr>
              <w:bottom w:val="single" w:sz="4" w:space="1" w:color="auto"/>
            </w:pBdr>
            <w:ind w:right="2266"/>
            <w:rPr>
              <w:sz w:val="14"/>
              <w:szCs w:val="14"/>
            </w:rPr>
          </w:pPr>
        </w:p>
        <w:p w14:paraId="41C0B166" w14:textId="0A6E4FAC" w:rsidR="001D1B38" w:rsidRPr="009C3564" w:rsidRDefault="009C3564" w:rsidP="009C3564">
          <w:pPr>
            <w:pStyle w:val="Sender"/>
            <w:spacing w:line="260" w:lineRule="atLeast"/>
            <w:rPr>
              <w:bCs/>
              <w:sz w:val="18"/>
              <w:szCs w:val="18"/>
            </w:rPr>
          </w:pPr>
          <w:r w:rsidRPr="009C3564">
            <w:rPr>
              <w:rFonts w:cs="Arial"/>
              <w:b/>
              <w:bCs/>
              <w:sz w:val="20"/>
              <w:szCs w:val="18"/>
            </w:rPr>
            <w:t>HR &amp; Løn</w:t>
          </w:r>
        </w:p>
        <w:p w14:paraId="18626ACD" w14:textId="77777777" w:rsidR="001D1B38" w:rsidRPr="009C3564" w:rsidRDefault="001D1B38" w:rsidP="00442B1D">
          <w:pPr>
            <w:pBdr>
              <w:bottom w:val="single" w:sz="4" w:space="1" w:color="auto"/>
            </w:pBdr>
            <w:ind w:right="2266"/>
            <w:rPr>
              <w:sz w:val="14"/>
              <w:szCs w:val="14"/>
            </w:rPr>
          </w:pPr>
        </w:p>
        <w:p w14:paraId="1483914B" w14:textId="77777777" w:rsidR="009C3564" w:rsidRPr="009C3564" w:rsidRDefault="009C3564" w:rsidP="009C3564">
          <w:pPr>
            <w:pStyle w:val="Template-Adresse"/>
            <w:rPr>
              <w:rFonts w:cs="Arial"/>
            </w:rPr>
          </w:pPr>
          <w:r w:rsidRPr="009C3564">
            <w:rPr>
              <w:rFonts w:cs="Arial"/>
              <w:b/>
            </w:rPr>
            <w:t>Albertslund Kommune</w:t>
          </w:r>
        </w:p>
        <w:p w14:paraId="65419C2D" w14:textId="77777777" w:rsidR="009C3564" w:rsidRPr="009C3564" w:rsidRDefault="009C3564" w:rsidP="009C3564">
          <w:pPr>
            <w:pStyle w:val="Template-Adresse"/>
            <w:rPr>
              <w:rFonts w:cs="Arial"/>
            </w:rPr>
          </w:pPr>
          <w:r w:rsidRPr="009C3564">
            <w:rPr>
              <w:rFonts w:cs="Arial"/>
            </w:rPr>
            <w:t>Nordmarks Allé 1</w:t>
          </w:r>
        </w:p>
        <w:p w14:paraId="74CFFB1A" w14:textId="160E9DC3" w:rsidR="001B5F00" w:rsidRPr="009C3564" w:rsidRDefault="009C3564" w:rsidP="009C3564">
          <w:pPr>
            <w:pStyle w:val="Template-Adresse"/>
          </w:pPr>
          <w:r w:rsidRPr="009C3564">
            <w:rPr>
              <w:rFonts w:cs="Arial"/>
            </w:rPr>
            <w:t>2620 Albertslund</w:t>
          </w:r>
        </w:p>
      </w:tc>
    </w:tr>
  </w:tbl>
  <w:p w14:paraId="7B4C5130" w14:textId="77777777" w:rsidR="000C1258" w:rsidRPr="009C3564" w:rsidRDefault="000C125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9F544" w14:textId="77777777" w:rsidR="00A63668" w:rsidRPr="009C3564" w:rsidRDefault="00A63668" w:rsidP="00291C7F">
      <w:pPr>
        <w:spacing w:line="240" w:lineRule="auto"/>
      </w:pPr>
      <w:r w:rsidRPr="009C3564">
        <w:separator/>
      </w:r>
    </w:p>
    <w:p w14:paraId="7D33185A" w14:textId="77777777" w:rsidR="00A63668" w:rsidRPr="009C3564" w:rsidRDefault="00A63668"/>
  </w:footnote>
  <w:footnote w:type="continuationSeparator" w:id="0">
    <w:p w14:paraId="4F31B721" w14:textId="77777777" w:rsidR="00A63668" w:rsidRPr="009C3564" w:rsidRDefault="00A63668" w:rsidP="00291C7F">
      <w:pPr>
        <w:spacing w:line="240" w:lineRule="auto"/>
      </w:pPr>
      <w:r w:rsidRPr="009C3564">
        <w:continuationSeparator/>
      </w:r>
    </w:p>
    <w:p w14:paraId="414B53A4" w14:textId="77777777" w:rsidR="00A63668" w:rsidRPr="009C3564" w:rsidRDefault="00A636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EE7D0" w14:textId="77777777" w:rsidR="009C3564" w:rsidRDefault="009C3564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215A7" w14:textId="77BDAA61" w:rsidR="00F008CE" w:rsidRPr="009C3564" w:rsidRDefault="009C3564" w:rsidP="009C3564">
    <w:pPr>
      <w:pStyle w:val="Doctype2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23E3483" wp14:editId="156C5EC8">
          <wp:simplePos x="0" y="0"/>
          <wp:positionH relativeFrom="page">
            <wp:posOffset>6730365</wp:posOffset>
          </wp:positionH>
          <wp:positionV relativeFrom="page">
            <wp:posOffset>359410</wp:posOffset>
          </wp:positionV>
          <wp:extent cx="469265" cy="2816225"/>
          <wp:effectExtent l="0" t="0" r="6985" b="3175"/>
          <wp:wrapNone/>
          <wp:docPr id="539813501" name="Billede 2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813501" name="Billede 2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9265" cy="281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6062A" w:rsidRPr="009C3564">
      <w:t xml:space="preserve"> </w:t>
    </w:r>
    <w:r w:rsidRPr="009C3564">
      <w:rPr>
        <w:rFonts w:cs="Arial"/>
      </w:rPr>
      <w:t xml:space="preserve">Notat: </w:t>
    </w:r>
  </w:p>
  <w:p w14:paraId="2CC56808" w14:textId="77777777" w:rsidR="004E5A33" w:rsidRPr="009C3564" w:rsidRDefault="004E5A33" w:rsidP="0090079A">
    <w:pPr>
      <w:pStyle w:val="Sidehoved"/>
      <w:spacing w:before="120"/>
      <w:rPr>
        <w:b/>
        <w:bCs/>
        <w:sz w:val="14"/>
        <w:szCs w:val="14"/>
      </w:rPr>
    </w:pPr>
  </w:p>
  <w:p w14:paraId="2C34D5DF" w14:textId="77777777" w:rsidR="004E5A33" w:rsidRPr="009C3564" w:rsidRDefault="004E5A33" w:rsidP="0090079A">
    <w:pPr>
      <w:pStyle w:val="Sidehoved"/>
      <w:spacing w:before="120"/>
      <w:rPr>
        <w:b/>
        <w:bCs/>
        <w:sz w:val="14"/>
        <w:szCs w:val="14"/>
      </w:rPr>
    </w:pPr>
  </w:p>
  <w:p w14:paraId="01FD931F" w14:textId="77777777" w:rsidR="00024A5E" w:rsidRPr="009C3564" w:rsidRDefault="00024A5E" w:rsidP="0090079A">
    <w:pPr>
      <w:pStyle w:val="Sidehoved"/>
      <w:spacing w:before="120"/>
      <w:rPr>
        <w:b/>
        <w:bCs/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E59B5" w14:textId="77777777" w:rsidR="009C3564" w:rsidRDefault="009C3564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E7A23"/>
    <w:multiLevelType w:val="multilevel"/>
    <w:tmpl w:val="D01E9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22F8D"/>
    <w:multiLevelType w:val="multilevel"/>
    <w:tmpl w:val="DB107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02EF8"/>
    <w:multiLevelType w:val="multilevel"/>
    <w:tmpl w:val="2BC6C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3788C"/>
    <w:multiLevelType w:val="hybridMultilevel"/>
    <w:tmpl w:val="D0FABD24"/>
    <w:lvl w:ilvl="0" w:tplc="56A8E9B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71315"/>
    <w:multiLevelType w:val="hybridMultilevel"/>
    <w:tmpl w:val="97D89D78"/>
    <w:lvl w:ilvl="0" w:tplc="0406000B">
      <w:start w:val="1"/>
      <w:numFmt w:val="bullet"/>
      <w:lvlText w:val=""/>
      <w:lvlJc w:val="left"/>
      <w:pPr>
        <w:ind w:left="4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1DC0A60"/>
    <w:multiLevelType w:val="hybridMultilevel"/>
    <w:tmpl w:val="C4E64FBC"/>
    <w:lvl w:ilvl="0" w:tplc="452C33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76AE1"/>
    <w:multiLevelType w:val="hybridMultilevel"/>
    <w:tmpl w:val="96CA5A2C"/>
    <w:lvl w:ilvl="0" w:tplc="8FF07EE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27BDC"/>
    <w:multiLevelType w:val="hybridMultilevel"/>
    <w:tmpl w:val="88DE468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3830105">
    <w:abstractNumId w:val="5"/>
  </w:num>
  <w:num w:numId="2" w16cid:durableId="2057194843">
    <w:abstractNumId w:val="1"/>
  </w:num>
  <w:num w:numId="3" w16cid:durableId="158927267">
    <w:abstractNumId w:val="2"/>
  </w:num>
  <w:num w:numId="4" w16cid:durableId="1683630584">
    <w:abstractNumId w:val="7"/>
  </w:num>
  <w:num w:numId="5" w16cid:durableId="2004505799">
    <w:abstractNumId w:val="0"/>
  </w:num>
  <w:num w:numId="6" w16cid:durableId="1321500395">
    <w:abstractNumId w:val="6"/>
  </w:num>
  <w:num w:numId="7" w16cid:durableId="1329213567">
    <w:abstractNumId w:val="3"/>
  </w:num>
  <w:num w:numId="8" w16cid:durableId="12207485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edTemplatePath" w:val="Notat, dagsorden og referat.dotm"/>
    <w:docVar w:name="CreatedWithDtVersion" w:val="2.16.015"/>
    <w:docVar w:name="DocumentCreated" w:val="DocumentCreated"/>
    <w:docVar w:name="DocumentCreatedOK" w:val="DocumentCreatedOK"/>
    <w:docVar w:name="DocumentInitialized" w:val="OK"/>
    <w:docVar w:name="Encrypted_CloudStatistics_DocumentCreation" w:val="jdVW2FK8uI0YHzTHPTEY1w=="/>
    <w:docVar w:name="Encrypted_CloudStatistics_StoryID" w:val="SBFUvcLSAvpNUw7XVwNA2vGxYHKsy/BoTQBxNTAVfmwKPKCFg7OIfn+NEToTjlK8"/>
    <w:docVar w:name="Encrypted_DialogFieldValue_cancelbutton" w:val="Go1BF8BBsJqqGsR1izlsvQ=="/>
    <w:docVar w:name="Encrypted_DialogFieldValue_cosignatoryname" w:val="nVK+T0l+4SOHFpU4EJ0b8w=="/>
    <w:docVar w:name="Encrypted_DialogFieldValue_cosignatoryphonedir" w:val="ozQa2KZiuID/H1gw16jXTA=="/>
    <w:docVar w:name="Encrypted_DialogFieldValue_documentdate" w:val="L4BLezw5vYMJDhHKnYCSfw=="/>
    <w:docVar w:name="Encrypted_DialogFieldValue_finduserbutton" w:val="Go1BF8BBsJqqGsR1izlsvQ=="/>
    <w:docVar w:name="Encrypted_DialogFieldValue_networkprofileuserid" w:val="9Pp6e80Ym2aOsJf2puocFg=="/>
    <w:docVar w:name="Encrypted_DialogFieldValue_okbutton" w:val="Go1BF8BBsJqqGsR1izlsvQ=="/>
    <w:docVar w:name="Encrypted_DialogFieldValue_senderaddress" w:val="+gfRtAn1dCEFZqGzWd+QRGxUFtRcPE6rQgtYJC+ERxI="/>
    <w:docVar w:name="Encrypted_DialogFieldValue_sendercity" w:val="KEGHYfoSjEhDjraNR/SSpQ=="/>
    <w:docVar w:name="Encrypted_DialogFieldValue_sendercompany" w:val="VRJycd0ayp2NsdPTpXVMZKsNV+6PlYf5QaUS30cGHEU="/>
    <w:docVar w:name="Encrypted_DialogFieldValue_senderdepartment" w:val="mur6NuSElYRPV7i4/FRN5w=="/>
    <w:docVar w:name="Encrypted_DialogFieldValue_senderemaildir" w:val="d6eja9PpfCM4Xrcw4uroOzOjKNugLJOil56FvEglbDY="/>
    <w:docVar w:name="Encrypted_DialogFieldValue_sendername" w:val="nVK+T0l+4SOHFpU4EJ0b8w=="/>
    <w:docVar w:name="Encrypted_DialogFieldValue_senderphonedir" w:val="ozQa2KZiuID/H1gw16jXTA=="/>
    <w:docVar w:name="Encrypted_DialogFieldValue_senderposition" w:val="r59L2ns81H+7QYSbZ4VrRA=="/>
    <w:docVar w:name="Encrypted_DialogFieldValue_senderpostalcode" w:val="PPYhQeHiNghzTXEezsaHjA=="/>
    <w:docVar w:name="Encrypted_DialogFieldValue_sendersection" w:val="l++GAWtVtMqGFh0pCs+Y6w=="/>
    <w:docVar w:name="Encrypted_DialogFieldValue_showlocalprofiles" w:val="Go1BF8BBsJqqGsR1izlsvQ=="/>
    <w:docVar w:name="Encrypted_DialogFieldValue_shownetworkprofiles" w:val="jdVW2FK8uI0YHzTHPTEY1w=="/>
    <w:docVar w:name="Encrypted_DocHeader" w:val="rkxFRqii82VBBMzOIIzIRGbcJhrhaTxEdNcGwLUNGt8="/>
    <w:docVar w:name="Encrypted_DocumentChangeThisVar" w:val="Go1BF8BBsJqqGsR1izlsvQ=="/>
    <w:docVar w:name="IntegrationType" w:val="StandAlone"/>
  </w:docVars>
  <w:rsids>
    <w:rsidRoot w:val="009C3564"/>
    <w:rsid w:val="000010B5"/>
    <w:rsid w:val="00004AA3"/>
    <w:rsid w:val="000055BF"/>
    <w:rsid w:val="00010755"/>
    <w:rsid w:val="00013EA4"/>
    <w:rsid w:val="00014751"/>
    <w:rsid w:val="00014A0A"/>
    <w:rsid w:val="00021CF8"/>
    <w:rsid w:val="00023F51"/>
    <w:rsid w:val="00024A5E"/>
    <w:rsid w:val="00026EA6"/>
    <w:rsid w:val="00027415"/>
    <w:rsid w:val="00027BD6"/>
    <w:rsid w:val="00027C81"/>
    <w:rsid w:val="00031D52"/>
    <w:rsid w:val="00033891"/>
    <w:rsid w:val="00035465"/>
    <w:rsid w:val="000364BE"/>
    <w:rsid w:val="00036981"/>
    <w:rsid w:val="000374F3"/>
    <w:rsid w:val="0004385B"/>
    <w:rsid w:val="000438F9"/>
    <w:rsid w:val="0004516D"/>
    <w:rsid w:val="00045B2F"/>
    <w:rsid w:val="00053DF0"/>
    <w:rsid w:val="000604B0"/>
    <w:rsid w:val="00070B4B"/>
    <w:rsid w:val="0007387B"/>
    <w:rsid w:val="00074B3C"/>
    <w:rsid w:val="00083726"/>
    <w:rsid w:val="00083C31"/>
    <w:rsid w:val="00084FB3"/>
    <w:rsid w:val="000900FD"/>
    <w:rsid w:val="00093974"/>
    <w:rsid w:val="00094B58"/>
    <w:rsid w:val="00097FC7"/>
    <w:rsid w:val="000A06BE"/>
    <w:rsid w:val="000A0A49"/>
    <w:rsid w:val="000A3E38"/>
    <w:rsid w:val="000A63DF"/>
    <w:rsid w:val="000A70B5"/>
    <w:rsid w:val="000A7186"/>
    <w:rsid w:val="000B4AC9"/>
    <w:rsid w:val="000B5646"/>
    <w:rsid w:val="000C1258"/>
    <w:rsid w:val="000C394C"/>
    <w:rsid w:val="000C3A41"/>
    <w:rsid w:val="000C565C"/>
    <w:rsid w:val="000C5D00"/>
    <w:rsid w:val="000D0A4A"/>
    <w:rsid w:val="000D115A"/>
    <w:rsid w:val="000D1442"/>
    <w:rsid w:val="000D334C"/>
    <w:rsid w:val="000D608C"/>
    <w:rsid w:val="000D7E07"/>
    <w:rsid w:val="000E0119"/>
    <w:rsid w:val="000E1B3A"/>
    <w:rsid w:val="000F1D4D"/>
    <w:rsid w:val="000F30E5"/>
    <w:rsid w:val="000F4C1A"/>
    <w:rsid w:val="001018AE"/>
    <w:rsid w:val="001025F1"/>
    <w:rsid w:val="00102DFF"/>
    <w:rsid w:val="00111B40"/>
    <w:rsid w:val="001201B9"/>
    <w:rsid w:val="00120375"/>
    <w:rsid w:val="00122947"/>
    <w:rsid w:val="001234AE"/>
    <w:rsid w:val="00127F2E"/>
    <w:rsid w:val="00130DA6"/>
    <w:rsid w:val="0013181E"/>
    <w:rsid w:val="00131A32"/>
    <w:rsid w:val="00131A85"/>
    <w:rsid w:val="00132880"/>
    <w:rsid w:val="00133C0B"/>
    <w:rsid w:val="00136D9C"/>
    <w:rsid w:val="001459D7"/>
    <w:rsid w:val="001467C7"/>
    <w:rsid w:val="00152AD5"/>
    <w:rsid w:val="00154E92"/>
    <w:rsid w:val="00162522"/>
    <w:rsid w:val="001709B8"/>
    <w:rsid w:val="00171C1C"/>
    <w:rsid w:val="00177F63"/>
    <w:rsid w:val="001838CA"/>
    <w:rsid w:val="001940DA"/>
    <w:rsid w:val="001952BE"/>
    <w:rsid w:val="0019765F"/>
    <w:rsid w:val="00197BA9"/>
    <w:rsid w:val="001A03DC"/>
    <w:rsid w:val="001A0ABE"/>
    <w:rsid w:val="001A0E28"/>
    <w:rsid w:val="001A2A8C"/>
    <w:rsid w:val="001A2DCF"/>
    <w:rsid w:val="001A5E82"/>
    <w:rsid w:val="001A6972"/>
    <w:rsid w:val="001B13E3"/>
    <w:rsid w:val="001B2437"/>
    <w:rsid w:val="001B5F00"/>
    <w:rsid w:val="001C1494"/>
    <w:rsid w:val="001C275E"/>
    <w:rsid w:val="001C5A12"/>
    <w:rsid w:val="001C5C28"/>
    <w:rsid w:val="001C752F"/>
    <w:rsid w:val="001D0A40"/>
    <w:rsid w:val="001D1B38"/>
    <w:rsid w:val="001D6C4B"/>
    <w:rsid w:val="001E0768"/>
    <w:rsid w:val="001E1B06"/>
    <w:rsid w:val="001E4FE0"/>
    <w:rsid w:val="001E7B5E"/>
    <w:rsid w:val="001F1102"/>
    <w:rsid w:val="001F2CC6"/>
    <w:rsid w:val="002038F3"/>
    <w:rsid w:val="0021206C"/>
    <w:rsid w:val="00213029"/>
    <w:rsid w:val="00216319"/>
    <w:rsid w:val="00216866"/>
    <w:rsid w:val="00224768"/>
    <w:rsid w:val="00233DF0"/>
    <w:rsid w:val="0023418B"/>
    <w:rsid w:val="00237D1D"/>
    <w:rsid w:val="00242B2A"/>
    <w:rsid w:val="00243E05"/>
    <w:rsid w:val="002446B8"/>
    <w:rsid w:val="002458CD"/>
    <w:rsid w:val="00247E20"/>
    <w:rsid w:val="00250E2D"/>
    <w:rsid w:val="002515EA"/>
    <w:rsid w:val="00251FC4"/>
    <w:rsid w:val="0025606C"/>
    <w:rsid w:val="00256993"/>
    <w:rsid w:val="00262731"/>
    <w:rsid w:val="002672B5"/>
    <w:rsid w:val="00270382"/>
    <w:rsid w:val="002710DD"/>
    <w:rsid w:val="00274AD4"/>
    <w:rsid w:val="0028075A"/>
    <w:rsid w:val="00286C88"/>
    <w:rsid w:val="00287F78"/>
    <w:rsid w:val="00291C7F"/>
    <w:rsid w:val="00293628"/>
    <w:rsid w:val="00294101"/>
    <w:rsid w:val="002A244B"/>
    <w:rsid w:val="002A6DDC"/>
    <w:rsid w:val="002A7F5D"/>
    <w:rsid w:val="002B099A"/>
    <w:rsid w:val="002B4E17"/>
    <w:rsid w:val="002B5410"/>
    <w:rsid w:val="002C14DA"/>
    <w:rsid w:val="002C3DA9"/>
    <w:rsid w:val="002D33F6"/>
    <w:rsid w:val="002D4AEF"/>
    <w:rsid w:val="002E5C63"/>
    <w:rsid w:val="002F75C2"/>
    <w:rsid w:val="00300B16"/>
    <w:rsid w:val="00310EF8"/>
    <w:rsid w:val="00310F3F"/>
    <w:rsid w:val="00311CAD"/>
    <w:rsid w:val="00312DF9"/>
    <w:rsid w:val="00321214"/>
    <w:rsid w:val="003224BD"/>
    <w:rsid w:val="00322A64"/>
    <w:rsid w:val="00326B04"/>
    <w:rsid w:val="00332004"/>
    <w:rsid w:val="00333694"/>
    <w:rsid w:val="00334F60"/>
    <w:rsid w:val="00341CE2"/>
    <w:rsid w:val="00342ADF"/>
    <w:rsid w:val="00347A28"/>
    <w:rsid w:val="003516E2"/>
    <w:rsid w:val="003519DA"/>
    <w:rsid w:val="0035549B"/>
    <w:rsid w:val="00357F5B"/>
    <w:rsid w:val="003606AA"/>
    <w:rsid w:val="00375AA8"/>
    <w:rsid w:val="00383D23"/>
    <w:rsid w:val="00384425"/>
    <w:rsid w:val="00391A8A"/>
    <w:rsid w:val="00396D4C"/>
    <w:rsid w:val="00397E5F"/>
    <w:rsid w:val="003A50B5"/>
    <w:rsid w:val="003A624C"/>
    <w:rsid w:val="003B0B05"/>
    <w:rsid w:val="003B0EDE"/>
    <w:rsid w:val="003B13B9"/>
    <w:rsid w:val="003B15C1"/>
    <w:rsid w:val="003B3E31"/>
    <w:rsid w:val="003B48C5"/>
    <w:rsid w:val="003C05B9"/>
    <w:rsid w:val="003C0821"/>
    <w:rsid w:val="003C17C4"/>
    <w:rsid w:val="003D09DF"/>
    <w:rsid w:val="003D105A"/>
    <w:rsid w:val="003D3E52"/>
    <w:rsid w:val="003D57AC"/>
    <w:rsid w:val="003D5E03"/>
    <w:rsid w:val="003E0167"/>
    <w:rsid w:val="003F19EB"/>
    <w:rsid w:val="003F25DC"/>
    <w:rsid w:val="003F2AAA"/>
    <w:rsid w:val="003F52D2"/>
    <w:rsid w:val="003F5357"/>
    <w:rsid w:val="003F537D"/>
    <w:rsid w:val="003F715A"/>
    <w:rsid w:val="0040143E"/>
    <w:rsid w:val="004022F2"/>
    <w:rsid w:val="00411EF9"/>
    <w:rsid w:val="0041231D"/>
    <w:rsid w:val="004127DF"/>
    <w:rsid w:val="00416ACC"/>
    <w:rsid w:val="004179CB"/>
    <w:rsid w:val="00421D81"/>
    <w:rsid w:val="00430607"/>
    <w:rsid w:val="00431922"/>
    <w:rsid w:val="0043235D"/>
    <w:rsid w:val="00436BC6"/>
    <w:rsid w:val="00440DBA"/>
    <w:rsid w:val="00442B1D"/>
    <w:rsid w:val="00443032"/>
    <w:rsid w:val="004467F7"/>
    <w:rsid w:val="00447B60"/>
    <w:rsid w:val="00451C3C"/>
    <w:rsid w:val="00453D00"/>
    <w:rsid w:val="0045769D"/>
    <w:rsid w:val="004604BD"/>
    <w:rsid w:val="0046062A"/>
    <w:rsid w:val="0046131A"/>
    <w:rsid w:val="004751F2"/>
    <w:rsid w:val="0047573F"/>
    <w:rsid w:val="00476531"/>
    <w:rsid w:val="004800F3"/>
    <w:rsid w:val="004827CC"/>
    <w:rsid w:val="004850D6"/>
    <w:rsid w:val="00485E80"/>
    <w:rsid w:val="004869D0"/>
    <w:rsid w:val="00487831"/>
    <w:rsid w:val="00493743"/>
    <w:rsid w:val="00494681"/>
    <w:rsid w:val="00495ED9"/>
    <w:rsid w:val="00496DDF"/>
    <w:rsid w:val="004A0A6B"/>
    <w:rsid w:val="004A0CE3"/>
    <w:rsid w:val="004A2A52"/>
    <w:rsid w:val="004A5B98"/>
    <w:rsid w:val="004A6D41"/>
    <w:rsid w:val="004A7103"/>
    <w:rsid w:val="004B2174"/>
    <w:rsid w:val="004B6F29"/>
    <w:rsid w:val="004B77DE"/>
    <w:rsid w:val="004C2138"/>
    <w:rsid w:val="004C55EF"/>
    <w:rsid w:val="004D1E52"/>
    <w:rsid w:val="004D48EE"/>
    <w:rsid w:val="004E1075"/>
    <w:rsid w:val="004E2842"/>
    <w:rsid w:val="004E5A33"/>
    <w:rsid w:val="004E5DBD"/>
    <w:rsid w:val="004E5DE9"/>
    <w:rsid w:val="004E63A4"/>
    <w:rsid w:val="004E663D"/>
    <w:rsid w:val="004F092D"/>
    <w:rsid w:val="004F18A9"/>
    <w:rsid w:val="004F6335"/>
    <w:rsid w:val="005014E0"/>
    <w:rsid w:val="005041DE"/>
    <w:rsid w:val="00507DB7"/>
    <w:rsid w:val="00512AD1"/>
    <w:rsid w:val="00514845"/>
    <w:rsid w:val="0051714E"/>
    <w:rsid w:val="0052188E"/>
    <w:rsid w:val="00522FFD"/>
    <w:rsid w:val="005236BD"/>
    <w:rsid w:val="00525731"/>
    <w:rsid w:val="00531AEA"/>
    <w:rsid w:val="00531AEE"/>
    <w:rsid w:val="00535A52"/>
    <w:rsid w:val="00536A0A"/>
    <w:rsid w:val="0054037D"/>
    <w:rsid w:val="00540D63"/>
    <w:rsid w:val="005501AF"/>
    <w:rsid w:val="005566D3"/>
    <w:rsid w:val="00557606"/>
    <w:rsid w:val="005624D9"/>
    <w:rsid w:val="00563B05"/>
    <w:rsid w:val="00566D20"/>
    <w:rsid w:val="005718E9"/>
    <w:rsid w:val="00572823"/>
    <w:rsid w:val="005730A4"/>
    <w:rsid w:val="00573643"/>
    <w:rsid w:val="0057641D"/>
    <w:rsid w:val="00577EFD"/>
    <w:rsid w:val="00580653"/>
    <w:rsid w:val="0058356B"/>
    <w:rsid w:val="00592941"/>
    <w:rsid w:val="005930D3"/>
    <w:rsid w:val="00593890"/>
    <w:rsid w:val="0059453C"/>
    <w:rsid w:val="00597CAD"/>
    <w:rsid w:val="00597F37"/>
    <w:rsid w:val="005A0018"/>
    <w:rsid w:val="005A091E"/>
    <w:rsid w:val="005A3369"/>
    <w:rsid w:val="005A4D25"/>
    <w:rsid w:val="005A7BC6"/>
    <w:rsid w:val="005A7EA5"/>
    <w:rsid w:val="005B22A5"/>
    <w:rsid w:val="005B58E8"/>
    <w:rsid w:val="005B7D0F"/>
    <w:rsid w:val="005C732F"/>
    <w:rsid w:val="005D4994"/>
    <w:rsid w:val="005D7E74"/>
    <w:rsid w:val="005F65B8"/>
    <w:rsid w:val="00602E62"/>
    <w:rsid w:val="006107EA"/>
    <w:rsid w:val="00621146"/>
    <w:rsid w:val="00632133"/>
    <w:rsid w:val="006322BD"/>
    <w:rsid w:val="0064222D"/>
    <w:rsid w:val="006442A0"/>
    <w:rsid w:val="00650583"/>
    <w:rsid w:val="00652D4C"/>
    <w:rsid w:val="00653DD8"/>
    <w:rsid w:val="006561A5"/>
    <w:rsid w:val="00656D73"/>
    <w:rsid w:val="00657B46"/>
    <w:rsid w:val="00660155"/>
    <w:rsid w:val="0066295F"/>
    <w:rsid w:val="0066380B"/>
    <w:rsid w:val="00664151"/>
    <w:rsid w:val="00664F0E"/>
    <w:rsid w:val="00666516"/>
    <w:rsid w:val="00672517"/>
    <w:rsid w:val="00673934"/>
    <w:rsid w:val="00676D28"/>
    <w:rsid w:val="006773EB"/>
    <w:rsid w:val="006810B8"/>
    <w:rsid w:val="00681FEE"/>
    <w:rsid w:val="00682D29"/>
    <w:rsid w:val="00685B47"/>
    <w:rsid w:val="00690D94"/>
    <w:rsid w:val="0069287E"/>
    <w:rsid w:val="00693091"/>
    <w:rsid w:val="006A00B6"/>
    <w:rsid w:val="006A409C"/>
    <w:rsid w:val="006A677E"/>
    <w:rsid w:val="006B402E"/>
    <w:rsid w:val="006B6486"/>
    <w:rsid w:val="006B688F"/>
    <w:rsid w:val="006C084A"/>
    <w:rsid w:val="006C2796"/>
    <w:rsid w:val="006C419A"/>
    <w:rsid w:val="006C430D"/>
    <w:rsid w:val="006C63B8"/>
    <w:rsid w:val="006D15E8"/>
    <w:rsid w:val="006D4B69"/>
    <w:rsid w:val="006D707B"/>
    <w:rsid w:val="006D7B25"/>
    <w:rsid w:val="006E0998"/>
    <w:rsid w:val="006E2610"/>
    <w:rsid w:val="006E2D6A"/>
    <w:rsid w:val="006E591B"/>
    <w:rsid w:val="006E6162"/>
    <w:rsid w:val="006E6646"/>
    <w:rsid w:val="006F22CB"/>
    <w:rsid w:val="006F37C6"/>
    <w:rsid w:val="006F45F9"/>
    <w:rsid w:val="00703EB1"/>
    <w:rsid w:val="00706D29"/>
    <w:rsid w:val="00707556"/>
    <w:rsid w:val="007133C5"/>
    <w:rsid w:val="00717D46"/>
    <w:rsid w:val="0072113F"/>
    <w:rsid w:val="00721C10"/>
    <w:rsid w:val="00724D91"/>
    <w:rsid w:val="00730291"/>
    <w:rsid w:val="00730F03"/>
    <w:rsid w:val="00735989"/>
    <w:rsid w:val="00742180"/>
    <w:rsid w:val="00750A92"/>
    <w:rsid w:val="00752E2B"/>
    <w:rsid w:val="00763E9C"/>
    <w:rsid w:val="007652F9"/>
    <w:rsid w:val="007750E9"/>
    <w:rsid w:val="00777B8E"/>
    <w:rsid w:val="0078196C"/>
    <w:rsid w:val="00782332"/>
    <w:rsid w:val="00782B26"/>
    <w:rsid w:val="007831CC"/>
    <w:rsid w:val="0078760B"/>
    <w:rsid w:val="007907E2"/>
    <w:rsid w:val="00792C3E"/>
    <w:rsid w:val="00792D2E"/>
    <w:rsid w:val="0079604F"/>
    <w:rsid w:val="00796525"/>
    <w:rsid w:val="007A2DBD"/>
    <w:rsid w:val="007B0CF0"/>
    <w:rsid w:val="007B0D7A"/>
    <w:rsid w:val="007B0F2E"/>
    <w:rsid w:val="007C52A5"/>
    <w:rsid w:val="007C5B2F"/>
    <w:rsid w:val="007C6042"/>
    <w:rsid w:val="007D3337"/>
    <w:rsid w:val="007D35D6"/>
    <w:rsid w:val="007D6808"/>
    <w:rsid w:val="007D707C"/>
    <w:rsid w:val="007E1890"/>
    <w:rsid w:val="007E3DEB"/>
    <w:rsid w:val="007E754C"/>
    <w:rsid w:val="007E7651"/>
    <w:rsid w:val="007F1419"/>
    <w:rsid w:val="0081210B"/>
    <w:rsid w:val="00815109"/>
    <w:rsid w:val="00820E74"/>
    <w:rsid w:val="00823525"/>
    <w:rsid w:val="00823698"/>
    <w:rsid w:val="00825B60"/>
    <w:rsid w:val="00830AA0"/>
    <w:rsid w:val="00832B91"/>
    <w:rsid w:val="00832C57"/>
    <w:rsid w:val="008330EB"/>
    <w:rsid w:val="00840E3C"/>
    <w:rsid w:val="008427D7"/>
    <w:rsid w:val="00842C70"/>
    <w:rsid w:val="008455D8"/>
    <w:rsid w:val="00845A45"/>
    <w:rsid w:val="00847623"/>
    <w:rsid w:val="0084774D"/>
    <w:rsid w:val="0085083B"/>
    <w:rsid w:val="008509C5"/>
    <w:rsid w:val="00853BA9"/>
    <w:rsid w:val="00854CC5"/>
    <w:rsid w:val="00870FEF"/>
    <w:rsid w:val="00873729"/>
    <w:rsid w:val="00877DA0"/>
    <w:rsid w:val="00882BEE"/>
    <w:rsid w:val="00884211"/>
    <w:rsid w:val="008874A9"/>
    <w:rsid w:val="0088760F"/>
    <w:rsid w:val="00887855"/>
    <w:rsid w:val="00891025"/>
    <w:rsid w:val="00893AED"/>
    <w:rsid w:val="00893D9C"/>
    <w:rsid w:val="0089690C"/>
    <w:rsid w:val="0089781B"/>
    <w:rsid w:val="008A27E5"/>
    <w:rsid w:val="008B07F5"/>
    <w:rsid w:val="008B172A"/>
    <w:rsid w:val="008B2178"/>
    <w:rsid w:val="008B2870"/>
    <w:rsid w:val="008B5CF0"/>
    <w:rsid w:val="008C0C60"/>
    <w:rsid w:val="008C2D52"/>
    <w:rsid w:val="008C4161"/>
    <w:rsid w:val="008C633B"/>
    <w:rsid w:val="008C7AFA"/>
    <w:rsid w:val="008D02DC"/>
    <w:rsid w:val="008D3BBF"/>
    <w:rsid w:val="008E331C"/>
    <w:rsid w:val="008E3752"/>
    <w:rsid w:val="008E5B15"/>
    <w:rsid w:val="008E5BDF"/>
    <w:rsid w:val="008F3609"/>
    <w:rsid w:val="0090079A"/>
    <w:rsid w:val="009018F2"/>
    <w:rsid w:val="00903D1F"/>
    <w:rsid w:val="009046C1"/>
    <w:rsid w:val="009102CF"/>
    <w:rsid w:val="00911B8E"/>
    <w:rsid w:val="00912A25"/>
    <w:rsid w:val="00915193"/>
    <w:rsid w:val="009251AA"/>
    <w:rsid w:val="00926B47"/>
    <w:rsid w:val="0093285E"/>
    <w:rsid w:val="009338E5"/>
    <w:rsid w:val="009344E9"/>
    <w:rsid w:val="00936F02"/>
    <w:rsid w:val="00945738"/>
    <w:rsid w:val="00946217"/>
    <w:rsid w:val="009467EB"/>
    <w:rsid w:val="0095296C"/>
    <w:rsid w:val="00952BF5"/>
    <w:rsid w:val="00956A0F"/>
    <w:rsid w:val="009570AC"/>
    <w:rsid w:val="00957C13"/>
    <w:rsid w:val="00963410"/>
    <w:rsid w:val="00970035"/>
    <w:rsid w:val="009704D9"/>
    <w:rsid w:val="00971D62"/>
    <w:rsid w:val="00976086"/>
    <w:rsid w:val="0097737A"/>
    <w:rsid w:val="009846F6"/>
    <w:rsid w:val="00992CAF"/>
    <w:rsid w:val="009966DB"/>
    <w:rsid w:val="009A1F33"/>
    <w:rsid w:val="009A2F1D"/>
    <w:rsid w:val="009B0B7F"/>
    <w:rsid w:val="009B17A0"/>
    <w:rsid w:val="009B1CE3"/>
    <w:rsid w:val="009B52D9"/>
    <w:rsid w:val="009B6DBE"/>
    <w:rsid w:val="009C3564"/>
    <w:rsid w:val="009D189C"/>
    <w:rsid w:val="009D28BD"/>
    <w:rsid w:val="009D4C2E"/>
    <w:rsid w:val="009D61B4"/>
    <w:rsid w:val="009E4752"/>
    <w:rsid w:val="009E6952"/>
    <w:rsid w:val="009E7976"/>
    <w:rsid w:val="009F30A9"/>
    <w:rsid w:val="009F5A7B"/>
    <w:rsid w:val="009F728A"/>
    <w:rsid w:val="00A03D05"/>
    <w:rsid w:val="00A03E45"/>
    <w:rsid w:val="00A0523F"/>
    <w:rsid w:val="00A0614B"/>
    <w:rsid w:val="00A067A9"/>
    <w:rsid w:val="00A11D07"/>
    <w:rsid w:val="00A13D83"/>
    <w:rsid w:val="00A14F35"/>
    <w:rsid w:val="00A33726"/>
    <w:rsid w:val="00A34A66"/>
    <w:rsid w:val="00A35D91"/>
    <w:rsid w:val="00A42380"/>
    <w:rsid w:val="00A450AD"/>
    <w:rsid w:val="00A51B11"/>
    <w:rsid w:val="00A52B0B"/>
    <w:rsid w:val="00A63624"/>
    <w:rsid w:val="00A63668"/>
    <w:rsid w:val="00A66B34"/>
    <w:rsid w:val="00A70A3D"/>
    <w:rsid w:val="00A7317F"/>
    <w:rsid w:val="00A7343B"/>
    <w:rsid w:val="00A76C44"/>
    <w:rsid w:val="00A823C4"/>
    <w:rsid w:val="00A84EA8"/>
    <w:rsid w:val="00A855F4"/>
    <w:rsid w:val="00A90874"/>
    <w:rsid w:val="00A940A0"/>
    <w:rsid w:val="00AA3D4A"/>
    <w:rsid w:val="00AA469D"/>
    <w:rsid w:val="00AA6EB1"/>
    <w:rsid w:val="00AB09BE"/>
    <w:rsid w:val="00AB0A0E"/>
    <w:rsid w:val="00AB1C70"/>
    <w:rsid w:val="00AB3431"/>
    <w:rsid w:val="00AB42DF"/>
    <w:rsid w:val="00AB5216"/>
    <w:rsid w:val="00AB613D"/>
    <w:rsid w:val="00AB6EFD"/>
    <w:rsid w:val="00AC09C2"/>
    <w:rsid w:val="00AC476E"/>
    <w:rsid w:val="00AD2674"/>
    <w:rsid w:val="00AD727E"/>
    <w:rsid w:val="00AE6829"/>
    <w:rsid w:val="00AF1959"/>
    <w:rsid w:val="00AF5083"/>
    <w:rsid w:val="00AF7275"/>
    <w:rsid w:val="00AF759D"/>
    <w:rsid w:val="00B01030"/>
    <w:rsid w:val="00B02041"/>
    <w:rsid w:val="00B06B21"/>
    <w:rsid w:val="00B12BF4"/>
    <w:rsid w:val="00B14F17"/>
    <w:rsid w:val="00B17217"/>
    <w:rsid w:val="00B2032E"/>
    <w:rsid w:val="00B26579"/>
    <w:rsid w:val="00B31A7D"/>
    <w:rsid w:val="00B33D5E"/>
    <w:rsid w:val="00B37986"/>
    <w:rsid w:val="00B41D79"/>
    <w:rsid w:val="00B43DE5"/>
    <w:rsid w:val="00B46199"/>
    <w:rsid w:val="00B461F1"/>
    <w:rsid w:val="00B478D7"/>
    <w:rsid w:val="00B52F46"/>
    <w:rsid w:val="00B53E27"/>
    <w:rsid w:val="00B56394"/>
    <w:rsid w:val="00B67090"/>
    <w:rsid w:val="00B6792E"/>
    <w:rsid w:val="00B67BE4"/>
    <w:rsid w:val="00B725F3"/>
    <w:rsid w:val="00B74A35"/>
    <w:rsid w:val="00B75046"/>
    <w:rsid w:val="00B76D7E"/>
    <w:rsid w:val="00B77AC3"/>
    <w:rsid w:val="00B83498"/>
    <w:rsid w:val="00B8371A"/>
    <w:rsid w:val="00B872BE"/>
    <w:rsid w:val="00B910BE"/>
    <w:rsid w:val="00B939A6"/>
    <w:rsid w:val="00B94ABC"/>
    <w:rsid w:val="00B95C46"/>
    <w:rsid w:val="00BA155F"/>
    <w:rsid w:val="00BA276B"/>
    <w:rsid w:val="00BA2982"/>
    <w:rsid w:val="00BA7CA2"/>
    <w:rsid w:val="00BA7D31"/>
    <w:rsid w:val="00BB2476"/>
    <w:rsid w:val="00BB3523"/>
    <w:rsid w:val="00BB6902"/>
    <w:rsid w:val="00BC0E59"/>
    <w:rsid w:val="00BC43BE"/>
    <w:rsid w:val="00BC5C41"/>
    <w:rsid w:val="00BC7669"/>
    <w:rsid w:val="00BD0189"/>
    <w:rsid w:val="00BD06D9"/>
    <w:rsid w:val="00BD5D50"/>
    <w:rsid w:val="00BD5E81"/>
    <w:rsid w:val="00BE142E"/>
    <w:rsid w:val="00BE158B"/>
    <w:rsid w:val="00BE6CC3"/>
    <w:rsid w:val="00BF02D9"/>
    <w:rsid w:val="00BF2644"/>
    <w:rsid w:val="00BF755E"/>
    <w:rsid w:val="00C0076A"/>
    <w:rsid w:val="00C11C71"/>
    <w:rsid w:val="00C144E2"/>
    <w:rsid w:val="00C1782E"/>
    <w:rsid w:val="00C211A8"/>
    <w:rsid w:val="00C24E4D"/>
    <w:rsid w:val="00C278AF"/>
    <w:rsid w:val="00C36515"/>
    <w:rsid w:val="00C36583"/>
    <w:rsid w:val="00C42FEA"/>
    <w:rsid w:val="00C4515C"/>
    <w:rsid w:val="00C546F2"/>
    <w:rsid w:val="00C60188"/>
    <w:rsid w:val="00C633A2"/>
    <w:rsid w:val="00C7330F"/>
    <w:rsid w:val="00C73429"/>
    <w:rsid w:val="00C75A4D"/>
    <w:rsid w:val="00C8131A"/>
    <w:rsid w:val="00C84BA1"/>
    <w:rsid w:val="00C85193"/>
    <w:rsid w:val="00C85B2D"/>
    <w:rsid w:val="00C8639D"/>
    <w:rsid w:val="00C906E0"/>
    <w:rsid w:val="00C94A81"/>
    <w:rsid w:val="00C954D9"/>
    <w:rsid w:val="00C960A4"/>
    <w:rsid w:val="00C96AEB"/>
    <w:rsid w:val="00CA0CA3"/>
    <w:rsid w:val="00CA23B0"/>
    <w:rsid w:val="00CA5449"/>
    <w:rsid w:val="00CA618A"/>
    <w:rsid w:val="00CB12C9"/>
    <w:rsid w:val="00CB36FD"/>
    <w:rsid w:val="00CB5F70"/>
    <w:rsid w:val="00CC3445"/>
    <w:rsid w:val="00CD4A42"/>
    <w:rsid w:val="00CE4C0D"/>
    <w:rsid w:val="00CF25A0"/>
    <w:rsid w:val="00CF5F41"/>
    <w:rsid w:val="00D01345"/>
    <w:rsid w:val="00D04A71"/>
    <w:rsid w:val="00D05E1B"/>
    <w:rsid w:val="00D07596"/>
    <w:rsid w:val="00D16CEF"/>
    <w:rsid w:val="00D20371"/>
    <w:rsid w:val="00D20A03"/>
    <w:rsid w:val="00D2165B"/>
    <w:rsid w:val="00D23A1D"/>
    <w:rsid w:val="00D243C8"/>
    <w:rsid w:val="00D313E9"/>
    <w:rsid w:val="00D3679E"/>
    <w:rsid w:val="00D40F2E"/>
    <w:rsid w:val="00D4265A"/>
    <w:rsid w:val="00D43C5C"/>
    <w:rsid w:val="00D50295"/>
    <w:rsid w:val="00D53763"/>
    <w:rsid w:val="00D54556"/>
    <w:rsid w:val="00D57199"/>
    <w:rsid w:val="00D6055F"/>
    <w:rsid w:val="00D61AFD"/>
    <w:rsid w:val="00D67655"/>
    <w:rsid w:val="00D677DE"/>
    <w:rsid w:val="00D76918"/>
    <w:rsid w:val="00D81412"/>
    <w:rsid w:val="00D845D4"/>
    <w:rsid w:val="00D86914"/>
    <w:rsid w:val="00D913B9"/>
    <w:rsid w:val="00D92DFC"/>
    <w:rsid w:val="00DA0035"/>
    <w:rsid w:val="00DA01E8"/>
    <w:rsid w:val="00DA40CD"/>
    <w:rsid w:val="00DB28F4"/>
    <w:rsid w:val="00DB5158"/>
    <w:rsid w:val="00DB5F04"/>
    <w:rsid w:val="00DC4998"/>
    <w:rsid w:val="00DC4D03"/>
    <w:rsid w:val="00DC79F1"/>
    <w:rsid w:val="00DD03C0"/>
    <w:rsid w:val="00DD0E7F"/>
    <w:rsid w:val="00DD1C98"/>
    <w:rsid w:val="00DD2A1F"/>
    <w:rsid w:val="00DD5282"/>
    <w:rsid w:val="00DE6D72"/>
    <w:rsid w:val="00DE7316"/>
    <w:rsid w:val="00DF0994"/>
    <w:rsid w:val="00DF267A"/>
    <w:rsid w:val="00DF2CEB"/>
    <w:rsid w:val="00DF4906"/>
    <w:rsid w:val="00DF4BD1"/>
    <w:rsid w:val="00E05621"/>
    <w:rsid w:val="00E12BFC"/>
    <w:rsid w:val="00E14827"/>
    <w:rsid w:val="00E177F3"/>
    <w:rsid w:val="00E210D8"/>
    <w:rsid w:val="00E21201"/>
    <w:rsid w:val="00E217A4"/>
    <w:rsid w:val="00E230EC"/>
    <w:rsid w:val="00E244B6"/>
    <w:rsid w:val="00E2758E"/>
    <w:rsid w:val="00E3365F"/>
    <w:rsid w:val="00E343EE"/>
    <w:rsid w:val="00E36F69"/>
    <w:rsid w:val="00E424CD"/>
    <w:rsid w:val="00E472E8"/>
    <w:rsid w:val="00E47487"/>
    <w:rsid w:val="00E52AC9"/>
    <w:rsid w:val="00E52DE3"/>
    <w:rsid w:val="00E54E74"/>
    <w:rsid w:val="00E55974"/>
    <w:rsid w:val="00E629F0"/>
    <w:rsid w:val="00E63439"/>
    <w:rsid w:val="00E6735B"/>
    <w:rsid w:val="00E72713"/>
    <w:rsid w:val="00E74238"/>
    <w:rsid w:val="00E74E13"/>
    <w:rsid w:val="00E769ED"/>
    <w:rsid w:val="00E77288"/>
    <w:rsid w:val="00E77668"/>
    <w:rsid w:val="00E8011E"/>
    <w:rsid w:val="00E819F5"/>
    <w:rsid w:val="00E81AE0"/>
    <w:rsid w:val="00E81F7B"/>
    <w:rsid w:val="00E87107"/>
    <w:rsid w:val="00E9010C"/>
    <w:rsid w:val="00E93AEB"/>
    <w:rsid w:val="00E94EF9"/>
    <w:rsid w:val="00E96AFA"/>
    <w:rsid w:val="00EA25C3"/>
    <w:rsid w:val="00EA28B8"/>
    <w:rsid w:val="00EB0273"/>
    <w:rsid w:val="00EB4CD5"/>
    <w:rsid w:val="00EB5070"/>
    <w:rsid w:val="00EC2439"/>
    <w:rsid w:val="00EC41C4"/>
    <w:rsid w:val="00EC73BC"/>
    <w:rsid w:val="00EC7E98"/>
    <w:rsid w:val="00ED1C7A"/>
    <w:rsid w:val="00ED62F9"/>
    <w:rsid w:val="00EE3763"/>
    <w:rsid w:val="00EE4FBC"/>
    <w:rsid w:val="00EF25AD"/>
    <w:rsid w:val="00EF2EE1"/>
    <w:rsid w:val="00EF3263"/>
    <w:rsid w:val="00F008CE"/>
    <w:rsid w:val="00F00ED4"/>
    <w:rsid w:val="00F01536"/>
    <w:rsid w:val="00F0569C"/>
    <w:rsid w:val="00F07DBF"/>
    <w:rsid w:val="00F15084"/>
    <w:rsid w:val="00F21587"/>
    <w:rsid w:val="00F33D96"/>
    <w:rsid w:val="00F341F9"/>
    <w:rsid w:val="00F410DC"/>
    <w:rsid w:val="00F42B93"/>
    <w:rsid w:val="00F4361E"/>
    <w:rsid w:val="00F437CF"/>
    <w:rsid w:val="00F4594F"/>
    <w:rsid w:val="00F45E7C"/>
    <w:rsid w:val="00F46784"/>
    <w:rsid w:val="00F4771A"/>
    <w:rsid w:val="00F478F5"/>
    <w:rsid w:val="00F5022A"/>
    <w:rsid w:val="00F620B0"/>
    <w:rsid w:val="00F630EE"/>
    <w:rsid w:val="00F64FAA"/>
    <w:rsid w:val="00F65F7A"/>
    <w:rsid w:val="00F6742F"/>
    <w:rsid w:val="00F67EC0"/>
    <w:rsid w:val="00F7381A"/>
    <w:rsid w:val="00F7684B"/>
    <w:rsid w:val="00F805E0"/>
    <w:rsid w:val="00F814DE"/>
    <w:rsid w:val="00F818C8"/>
    <w:rsid w:val="00F83C1B"/>
    <w:rsid w:val="00F84332"/>
    <w:rsid w:val="00F86DE4"/>
    <w:rsid w:val="00F874DA"/>
    <w:rsid w:val="00F93626"/>
    <w:rsid w:val="00F95995"/>
    <w:rsid w:val="00F9620E"/>
    <w:rsid w:val="00F97277"/>
    <w:rsid w:val="00FA3061"/>
    <w:rsid w:val="00FB0C95"/>
    <w:rsid w:val="00FC0CEA"/>
    <w:rsid w:val="00FC3017"/>
    <w:rsid w:val="00FC7DDB"/>
    <w:rsid w:val="00FD3564"/>
    <w:rsid w:val="00FD379F"/>
    <w:rsid w:val="00FD48FE"/>
    <w:rsid w:val="00FE3FA5"/>
    <w:rsid w:val="00FE7F85"/>
    <w:rsid w:val="00FF21BF"/>
    <w:rsid w:val="00FF2AD3"/>
    <w:rsid w:val="00FF61A4"/>
    <w:rsid w:val="00FF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4BC5EA"/>
  <w15:docId w15:val="{AA51A1B8-E3AE-4B32-A965-30809A6A9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681"/>
    <w:pPr>
      <w:spacing w:after="160" w:line="260" w:lineRule="atLeast"/>
    </w:pPr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83726"/>
    <w:pPr>
      <w:keepNext/>
      <w:keepLines/>
      <w:spacing w:before="60" w:after="200" w:line="260" w:lineRule="exact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Overskrift2">
    <w:name w:val="heading 2"/>
    <w:basedOn w:val="Overskrift1"/>
    <w:next w:val="Normal"/>
    <w:link w:val="Overskrift2Tegn"/>
    <w:uiPriority w:val="9"/>
    <w:unhideWhenUsed/>
    <w:qFormat/>
    <w:rsid w:val="00083726"/>
    <w:pPr>
      <w:spacing w:line="240" w:lineRule="auto"/>
      <w:outlineLvl w:val="1"/>
    </w:pPr>
    <w:rPr>
      <w:b w:val="0"/>
      <w:bCs w:val="0"/>
      <w:szCs w:val="26"/>
    </w:rPr>
  </w:style>
  <w:style w:type="paragraph" w:styleId="Overskrift3">
    <w:name w:val="heading 3"/>
    <w:basedOn w:val="Overskrift1"/>
    <w:next w:val="Normal"/>
    <w:link w:val="Overskrift3Tegn"/>
    <w:uiPriority w:val="9"/>
    <w:semiHidden/>
    <w:unhideWhenUsed/>
    <w:qFormat/>
    <w:rsid w:val="00083726"/>
    <w:pPr>
      <w:spacing w:before="40" w:after="0"/>
      <w:outlineLvl w:val="2"/>
    </w:pPr>
    <w:rPr>
      <w:b w:val="0"/>
      <w:color w:val="243F60" w:themeColor="accent1" w:themeShade="7F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link w:val="SidehovedTegn"/>
    <w:uiPriority w:val="99"/>
    <w:unhideWhenUsed/>
    <w:rsid w:val="00E472E8"/>
    <w:pPr>
      <w:tabs>
        <w:tab w:val="center" w:pos="4819"/>
        <w:tab w:val="right" w:pos="9638"/>
      </w:tabs>
      <w:spacing w:after="0" w:line="240" w:lineRule="auto"/>
    </w:pPr>
    <w:rPr>
      <w:rFonts w:ascii="Arial" w:hAnsi="Arial"/>
      <w:sz w:val="20"/>
    </w:rPr>
  </w:style>
  <w:style w:type="character" w:customStyle="1" w:styleId="SidehovedTegn">
    <w:name w:val="Sidehoved Tegn"/>
    <w:basedOn w:val="Standardskrifttypeiafsnit"/>
    <w:link w:val="Sidehoved"/>
    <w:uiPriority w:val="99"/>
    <w:rsid w:val="00E472E8"/>
    <w:rPr>
      <w:rFonts w:ascii="Arial" w:hAnsi="Arial"/>
      <w:sz w:val="20"/>
    </w:rPr>
  </w:style>
  <w:style w:type="paragraph" w:styleId="Sidefod">
    <w:name w:val="footer"/>
    <w:link w:val="SidefodTegn"/>
    <w:uiPriority w:val="99"/>
    <w:unhideWhenUsed/>
    <w:rsid w:val="00E472E8"/>
    <w:pPr>
      <w:tabs>
        <w:tab w:val="center" w:pos="4819"/>
        <w:tab w:val="right" w:pos="9638"/>
      </w:tabs>
      <w:spacing w:after="0" w:line="240" w:lineRule="auto"/>
    </w:pPr>
    <w:rPr>
      <w:rFonts w:ascii="Arial" w:hAnsi="Arial"/>
      <w:sz w:val="20"/>
    </w:rPr>
  </w:style>
  <w:style w:type="character" w:customStyle="1" w:styleId="SidefodTegn">
    <w:name w:val="Sidefod Tegn"/>
    <w:basedOn w:val="Standardskrifttypeiafsnit"/>
    <w:link w:val="Sidefod"/>
    <w:uiPriority w:val="99"/>
    <w:rsid w:val="00E472E8"/>
    <w:rPr>
      <w:rFonts w:ascii="Arial" w:hAnsi="Arial"/>
      <w:sz w:val="20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83726"/>
    <w:rPr>
      <w:rFonts w:asciiTheme="majorHAnsi" w:eastAsiaTheme="majorEastAsia" w:hAnsiTheme="majorHAnsi" w:cstheme="majorBidi"/>
      <w:b/>
      <w:bCs/>
      <w:sz w:val="24"/>
      <w:szCs w:val="28"/>
    </w:rPr>
  </w:style>
  <w:style w:type="paragraph" w:customStyle="1" w:styleId="Sender">
    <w:name w:val="Sender"/>
    <w:link w:val="SenderTegn"/>
    <w:rsid w:val="003B15C1"/>
    <w:pPr>
      <w:spacing w:after="0" w:line="140" w:lineRule="atLeast"/>
    </w:pPr>
    <w:rPr>
      <w:rFonts w:ascii="Arial" w:hAnsi="Arial"/>
      <w:sz w:val="14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83726"/>
    <w:rPr>
      <w:rFonts w:asciiTheme="majorHAnsi" w:eastAsiaTheme="majorEastAsia" w:hAnsiTheme="majorHAnsi" w:cstheme="majorBidi"/>
      <w:sz w:val="24"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873729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e">
    <w:name w:val="DocumentDate"/>
    <w:basedOn w:val="Sender"/>
    <w:link w:val="DocumentDateChar"/>
    <w:rsid w:val="00F008CE"/>
    <w:rPr>
      <w:b/>
    </w:rPr>
  </w:style>
  <w:style w:type="paragraph" w:customStyle="1" w:styleId="SenderDepartment">
    <w:name w:val="SenderDepartment"/>
    <w:basedOn w:val="Sender"/>
    <w:link w:val="SenderDepartmentTegn"/>
    <w:rsid w:val="003B15C1"/>
    <w:pPr>
      <w:spacing w:line="260" w:lineRule="atLeast"/>
    </w:pPr>
    <w:rPr>
      <w:b/>
      <w:sz w:val="20"/>
    </w:rPr>
  </w:style>
  <w:style w:type="paragraph" w:customStyle="1" w:styleId="SenderPrefix">
    <w:name w:val="SenderPrefix"/>
    <w:basedOn w:val="Sender"/>
    <w:link w:val="SenderPrefixTegn"/>
    <w:rsid w:val="00F33D96"/>
    <w:rPr>
      <w:b/>
    </w:rPr>
  </w:style>
  <w:style w:type="character" w:customStyle="1" w:styleId="SenderTegn">
    <w:name w:val="Sender Tegn"/>
    <w:basedOn w:val="Standardskrifttypeiafsnit"/>
    <w:link w:val="Sender"/>
    <w:rsid w:val="003B15C1"/>
    <w:rPr>
      <w:rFonts w:ascii="Arial" w:hAnsi="Arial"/>
      <w:sz w:val="14"/>
    </w:rPr>
  </w:style>
  <w:style w:type="character" w:customStyle="1" w:styleId="DocumentDateChar">
    <w:name w:val="DocumentDate Char"/>
    <w:basedOn w:val="SenderTegn"/>
    <w:link w:val="DocumentDate"/>
    <w:rsid w:val="00F008CE"/>
    <w:rPr>
      <w:rFonts w:ascii="Arial" w:hAnsi="Arial"/>
      <w:b/>
      <w:sz w:val="14"/>
    </w:rPr>
  </w:style>
  <w:style w:type="character" w:customStyle="1" w:styleId="SenderDepartmentTegn">
    <w:name w:val="SenderDepartment Tegn"/>
    <w:basedOn w:val="DocumentDateChar"/>
    <w:link w:val="SenderDepartment"/>
    <w:rsid w:val="003B15C1"/>
    <w:rPr>
      <w:rFonts w:ascii="Arial" w:hAnsi="Arial"/>
      <w:b/>
      <w:sz w:val="20"/>
    </w:rPr>
  </w:style>
  <w:style w:type="character" w:customStyle="1" w:styleId="SenderPrefixTegn">
    <w:name w:val="SenderPrefix Tegn"/>
    <w:basedOn w:val="SenderTegn"/>
    <w:link w:val="SenderPrefix"/>
    <w:rsid w:val="00F33D96"/>
    <w:rPr>
      <w:rFonts w:ascii="Georgia" w:hAnsi="Georgia"/>
      <w:b/>
      <w:sz w:val="16"/>
    </w:rPr>
  </w:style>
  <w:style w:type="paragraph" w:customStyle="1" w:styleId="FirstPageHeaderSpacer">
    <w:name w:val="FirstPageHeaderSpacer"/>
    <w:rsid w:val="00E472E8"/>
    <w:pPr>
      <w:spacing w:after="0" w:line="240" w:lineRule="auto"/>
    </w:pPr>
    <w:rPr>
      <w:rFonts w:ascii="Algerian" w:hAnsi="Algerian"/>
      <w:sz w:val="16"/>
    </w:rPr>
  </w:style>
  <w:style w:type="paragraph" w:customStyle="1" w:styleId="Amkerplacering">
    <w:name w:val="Amkerplacering"/>
    <w:qFormat/>
    <w:rsid w:val="00514845"/>
    <w:pPr>
      <w:spacing w:after="0" w:line="14" w:lineRule="exact"/>
    </w:pPr>
    <w:rPr>
      <w:rFonts w:ascii="Arial" w:hAnsi="Arial"/>
      <w:sz w:val="20"/>
    </w:rPr>
  </w:style>
  <w:style w:type="paragraph" w:customStyle="1" w:styleId="NormalSammen">
    <w:name w:val="NormalSammen"/>
    <w:qFormat/>
    <w:rsid w:val="006F22CB"/>
    <w:pPr>
      <w:keepNext/>
      <w:keepLines/>
      <w:spacing w:after="0" w:line="260" w:lineRule="atLeast"/>
    </w:pPr>
    <w:rPr>
      <w:rFonts w:ascii="Arial" w:hAnsi="Arial"/>
      <w:sz w:val="20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83726"/>
    <w:rPr>
      <w:rFonts w:asciiTheme="majorHAnsi" w:eastAsiaTheme="majorEastAsia" w:hAnsiTheme="majorHAnsi" w:cstheme="majorBidi"/>
      <w:bCs/>
      <w:color w:val="243F60" w:themeColor="accent1" w:themeShade="7F"/>
      <w:sz w:val="24"/>
      <w:szCs w:val="24"/>
    </w:rPr>
  </w:style>
  <w:style w:type="paragraph" w:customStyle="1" w:styleId="Template-StregForvaltning">
    <w:name w:val="Template - Streg Forvaltning"/>
    <w:basedOn w:val="Normal"/>
    <w:uiPriority w:val="99"/>
    <w:semiHidden/>
    <w:rsid w:val="001D1B38"/>
    <w:pPr>
      <w:pBdr>
        <w:bottom w:val="single" w:sz="4" w:space="1" w:color="auto"/>
      </w:pBdr>
      <w:spacing w:after="0"/>
      <w:ind w:right="2155"/>
    </w:pPr>
    <w:rPr>
      <w:rFonts w:ascii="Arial" w:eastAsia="Times New Roman" w:hAnsi="Arial" w:cs="Times New Roman"/>
      <w:noProof/>
      <w:sz w:val="18"/>
      <w:szCs w:val="24"/>
      <w:lang w:eastAsia="da-DK"/>
    </w:rPr>
  </w:style>
  <w:style w:type="paragraph" w:customStyle="1" w:styleId="Template-Adresse">
    <w:name w:val="Template - Adresse"/>
    <w:basedOn w:val="Normal"/>
    <w:uiPriority w:val="99"/>
    <w:rsid w:val="001D1B38"/>
    <w:pPr>
      <w:spacing w:after="0" w:line="180" w:lineRule="atLeast"/>
    </w:pPr>
    <w:rPr>
      <w:rFonts w:ascii="Arial" w:eastAsia="Times New Roman" w:hAnsi="Arial" w:cs="Times New Roman"/>
      <w:noProof/>
      <w:sz w:val="14"/>
      <w:szCs w:val="24"/>
      <w:lang w:eastAsia="da-DK"/>
    </w:rPr>
  </w:style>
  <w:style w:type="paragraph" w:customStyle="1" w:styleId="Template-AdresseFed">
    <w:name w:val="Template - Adresse Fed"/>
    <w:basedOn w:val="Template-Adresse"/>
    <w:next w:val="Template-Adresse"/>
    <w:uiPriority w:val="99"/>
    <w:rsid w:val="001D1B38"/>
    <w:rPr>
      <w:b/>
    </w:rPr>
  </w:style>
  <w:style w:type="paragraph" w:customStyle="1" w:styleId="Template-SpacerLille">
    <w:name w:val="Template - SpacerLille"/>
    <w:basedOn w:val="Normal"/>
    <w:uiPriority w:val="99"/>
    <w:semiHidden/>
    <w:rsid w:val="001D1B38"/>
    <w:pPr>
      <w:spacing w:after="0" w:line="240" w:lineRule="atLeast"/>
    </w:pPr>
    <w:rPr>
      <w:rFonts w:ascii="Arial" w:eastAsia="Times New Roman" w:hAnsi="Arial" w:cs="Times New Roman"/>
      <w:noProof/>
      <w:sz w:val="18"/>
      <w:szCs w:val="24"/>
      <w:lang w:eastAsia="da-DK"/>
    </w:rPr>
  </w:style>
  <w:style w:type="character" w:styleId="Sidetal">
    <w:name w:val="page number"/>
    <w:uiPriority w:val="99"/>
    <w:semiHidden/>
    <w:rsid w:val="001D0A40"/>
    <w:rPr>
      <w:rFonts w:ascii="Arial" w:hAnsi="Arial"/>
    </w:rPr>
  </w:style>
  <w:style w:type="paragraph" w:customStyle="1" w:styleId="Notat">
    <w:name w:val="Notat"/>
    <w:qFormat/>
    <w:rsid w:val="00653DD8"/>
    <w:pPr>
      <w:spacing w:after="480"/>
    </w:pPr>
    <w:rPr>
      <w:rFonts w:ascii="Arial" w:hAnsi="Arial"/>
      <w:sz w:val="30"/>
      <w:szCs w:val="30"/>
    </w:rPr>
  </w:style>
  <w:style w:type="paragraph" w:customStyle="1" w:styleId="Doctype2">
    <w:name w:val="Doctype2"/>
    <w:qFormat/>
    <w:rsid w:val="00024A5E"/>
    <w:pPr>
      <w:spacing w:before="120" w:after="0"/>
    </w:pPr>
    <w:rPr>
      <w:rFonts w:ascii="Arial" w:hAnsi="Arial"/>
      <w:b/>
      <w:bCs/>
      <w:sz w:val="14"/>
      <w:szCs w:val="14"/>
    </w:rPr>
  </w:style>
  <w:style w:type="paragraph" w:styleId="Korrektur">
    <w:name w:val="Revision"/>
    <w:hidden/>
    <w:uiPriority w:val="99"/>
    <w:semiHidden/>
    <w:rsid w:val="00782B26"/>
    <w:pPr>
      <w:spacing w:after="0" w:line="240" w:lineRule="auto"/>
    </w:pPr>
    <w:rPr>
      <w:sz w:val="20"/>
    </w:rPr>
  </w:style>
  <w:style w:type="paragraph" w:styleId="Listeafsnit">
    <w:name w:val="List Paragraph"/>
    <w:basedOn w:val="Normal"/>
    <w:uiPriority w:val="34"/>
    <w:rsid w:val="009A2F1D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1203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pp-01-vm\Dynamictemplate\Skabeloner\Notat,%20dagsorden%20og%20referat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rugerdefineret 9">
      <a:majorFont>
        <a:latin typeface="Open Sans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D7447-99BB-4AB5-AD34-57EC15DE7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Notat, dagsorden og referat</Template>
  <TotalTime>9</TotalTime>
  <Pages>1</Pages>
  <Words>170</Words>
  <Characters>1239</Characters>
  <Application>Microsoft Office Word</Application>
  <DocSecurity>0</DocSecurity>
  <Lines>49</Lines>
  <Paragraphs>29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Notat, dagsorden og referat</vt:lpstr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Notat, dagsorden og referat</dc:title>
  <dc:creator>Afshan Aziz</dc:creator>
  <cp:lastModifiedBy>André Buchalska Schlünzen</cp:lastModifiedBy>
  <cp:revision>3</cp:revision>
  <cp:lastPrinted>2026-09-30T10:41:00Z</cp:lastPrinted>
  <dcterms:created xsi:type="dcterms:W3CDTF">2026-09-08T08:40:00Z</dcterms:created>
  <dcterms:modified xsi:type="dcterms:W3CDTF">2026-09-30T10:44:00Z</dcterms:modified>
</cp:coreProperties>
</file>