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5566" w:rsidRDefault="00A15566"/>
    <w:p w:rsidR="00A15566" w:rsidRPr="00DA35D8" w:rsidRDefault="00A15566">
      <w:pPr>
        <w:rPr>
          <w:b/>
          <w:sz w:val="36"/>
          <w:szCs w:val="36"/>
          <w:lang w:val="da-DK"/>
        </w:rPr>
      </w:pPr>
      <w:r w:rsidRPr="00DA35D8">
        <w:rPr>
          <w:b/>
          <w:sz w:val="36"/>
          <w:szCs w:val="36"/>
          <w:lang w:val="da-DK"/>
        </w:rPr>
        <w:t>Vejledning til oprettelse af mødetidsplaner – deltidsansatte</w:t>
      </w:r>
    </w:p>
    <w:p w:rsidR="00A15566" w:rsidRDefault="00A15566">
      <w:pPr>
        <w:rPr>
          <w:lang w:val="da-DK"/>
        </w:rPr>
      </w:pPr>
    </w:p>
    <w:p w:rsidR="00DA35D8" w:rsidRDefault="00DA35D8">
      <w:pPr>
        <w:rPr>
          <w:lang w:val="da-DK"/>
        </w:rPr>
      </w:pPr>
      <w:r>
        <w:rPr>
          <w:lang w:val="da-DK"/>
        </w:rPr>
        <w:t>BEMÆRK AT MØDETIDSPLANER KUN KAN OPRETTES/ÆNDRES OM MANDAGEN</w:t>
      </w:r>
    </w:p>
    <w:p w:rsidR="00DA35D8" w:rsidRDefault="00DA35D8">
      <w:pPr>
        <w:rPr>
          <w:lang w:val="da-DK"/>
        </w:rPr>
      </w:pPr>
    </w:p>
    <w:p w:rsidR="00340E87" w:rsidRPr="006B7D0A" w:rsidRDefault="00340E87">
      <w:pPr>
        <w:rPr>
          <w:b/>
          <w:sz w:val="32"/>
          <w:szCs w:val="32"/>
          <w:lang w:val="da-DK"/>
        </w:rPr>
      </w:pPr>
      <w:r w:rsidRPr="006B7D0A">
        <w:rPr>
          <w:b/>
          <w:sz w:val="32"/>
          <w:szCs w:val="32"/>
          <w:lang w:val="da-DK"/>
        </w:rPr>
        <w:t>Oprette en ny mødetidsplan</w:t>
      </w:r>
    </w:p>
    <w:p w:rsidR="00340E87" w:rsidRDefault="00340E87">
      <w:pPr>
        <w:rPr>
          <w:lang w:val="da-DK"/>
        </w:rPr>
      </w:pPr>
    </w:p>
    <w:p w:rsidR="00A15566" w:rsidRDefault="00A15566">
      <w:pPr>
        <w:rPr>
          <w:lang w:val="da-DK"/>
        </w:rPr>
      </w:pPr>
      <w:r>
        <w:rPr>
          <w:lang w:val="da-DK"/>
        </w:rPr>
        <w:t>1) Gå i Rollebien – Tid og Tillæg</w:t>
      </w:r>
    </w:p>
    <w:p w:rsidR="00A15566" w:rsidRDefault="00A15566">
      <w:pPr>
        <w:rPr>
          <w:lang w:val="da-DK"/>
        </w:rPr>
      </w:pPr>
    </w:p>
    <w:p w:rsidR="00A15566" w:rsidRDefault="00A15566">
      <w:pPr>
        <w:rPr>
          <w:lang w:val="da-DK"/>
        </w:rPr>
      </w:pPr>
      <w:r>
        <w:rPr>
          <w:lang w:val="da-DK"/>
        </w:rPr>
        <w:t>2) I menuen til venstre vælges ”Mødetidsplaner” hvorefter du kommer ind på oprettelsesbilledet</w:t>
      </w:r>
    </w:p>
    <w:p w:rsidR="00A15566" w:rsidRDefault="00A15566">
      <w:pPr>
        <w:rPr>
          <w:lang w:val="da-DK"/>
        </w:rPr>
      </w:pPr>
    </w:p>
    <w:p w:rsidR="00145493" w:rsidRDefault="00A15566">
      <w:r>
        <w:rPr>
          <w:noProof/>
        </w:rPr>
        <w:drawing>
          <wp:inline distT="0" distB="0" distL="0" distR="0" wp14:anchorId="52E80421" wp14:editId="1B954F7B">
            <wp:extent cx="8749030" cy="4757171"/>
            <wp:effectExtent l="0" t="0" r="0" b="571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760608" cy="4763467"/>
                    </a:xfrm>
                    <a:prstGeom prst="rect">
                      <a:avLst/>
                    </a:prstGeom>
                  </pic:spPr>
                </pic:pic>
              </a:graphicData>
            </a:graphic>
          </wp:inline>
        </w:drawing>
      </w:r>
    </w:p>
    <w:p w:rsidR="00DA35D8" w:rsidRDefault="00DA35D8">
      <w:pPr>
        <w:rPr>
          <w:lang w:val="da-DK"/>
        </w:rPr>
      </w:pPr>
    </w:p>
    <w:p w:rsidR="00A15566" w:rsidRDefault="00A15566">
      <w:pPr>
        <w:rPr>
          <w:lang w:val="da-DK"/>
        </w:rPr>
      </w:pPr>
      <w:r w:rsidRPr="000D1F58">
        <w:rPr>
          <w:lang w:val="da-DK"/>
        </w:rPr>
        <w:t xml:space="preserve">3) </w:t>
      </w:r>
      <w:r w:rsidR="000D1F58" w:rsidRPr="000D1F58">
        <w:rPr>
          <w:lang w:val="da-DK"/>
        </w:rPr>
        <w:t>Fremsøg medarbejderen via navn e</w:t>
      </w:r>
      <w:r w:rsidR="000D1F58">
        <w:rPr>
          <w:lang w:val="da-DK"/>
        </w:rPr>
        <w:t xml:space="preserve">ller cpr.nr. </w:t>
      </w:r>
    </w:p>
    <w:p w:rsidR="000D1F58" w:rsidRDefault="000D1F58">
      <w:pPr>
        <w:rPr>
          <w:lang w:val="da-DK"/>
        </w:rPr>
      </w:pPr>
    </w:p>
    <w:p w:rsidR="000D1F58" w:rsidRPr="000D1F58" w:rsidRDefault="008711E0">
      <w:pPr>
        <w:rPr>
          <w:lang w:val="da-DK"/>
        </w:rPr>
      </w:pPr>
      <w:r>
        <w:rPr>
          <w:noProof/>
        </w:rPr>
        <w:drawing>
          <wp:inline distT="0" distB="0" distL="0" distR="0" wp14:anchorId="6CCFD0E1" wp14:editId="63117466">
            <wp:extent cx="9144000" cy="497205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144000" cy="4972050"/>
                    </a:xfrm>
                    <a:prstGeom prst="rect">
                      <a:avLst/>
                    </a:prstGeom>
                  </pic:spPr>
                </pic:pic>
              </a:graphicData>
            </a:graphic>
          </wp:inline>
        </w:drawing>
      </w:r>
    </w:p>
    <w:p w:rsidR="00A15566" w:rsidRPr="000D1F58" w:rsidRDefault="00A15566">
      <w:pPr>
        <w:rPr>
          <w:lang w:val="da-DK"/>
        </w:rPr>
      </w:pPr>
    </w:p>
    <w:p w:rsidR="00A15566" w:rsidRPr="000D1F58" w:rsidRDefault="00A15566">
      <w:pPr>
        <w:rPr>
          <w:lang w:val="da-DK"/>
        </w:rPr>
      </w:pPr>
    </w:p>
    <w:p w:rsidR="00A15566" w:rsidRDefault="000D1F58">
      <w:pPr>
        <w:rPr>
          <w:lang w:val="da-DK"/>
        </w:rPr>
      </w:pPr>
      <w:r>
        <w:rPr>
          <w:lang w:val="da-DK"/>
        </w:rPr>
        <w:t xml:space="preserve">4) Sæt flueben ud for den korrekte medarbejder og vælg </w:t>
      </w:r>
      <w:r w:rsidR="00DA35D8">
        <w:rPr>
          <w:lang w:val="da-DK"/>
        </w:rPr>
        <w:t>”B</w:t>
      </w:r>
      <w:r>
        <w:rPr>
          <w:lang w:val="da-DK"/>
        </w:rPr>
        <w:t>ehandl</w:t>
      </w:r>
      <w:r w:rsidR="00DA35D8">
        <w:rPr>
          <w:lang w:val="da-DK"/>
        </w:rPr>
        <w:t>”</w:t>
      </w:r>
      <w:r>
        <w:rPr>
          <w:lang w:val="da-DK"/>
        </w:rPr>
        <w:t>. Du kommer nu ind i følgende billede:</w:t>
      </w:r>
    </w:p>
    <w:p w:rsidR="000D1F58" w:rsidRDefault="000D1F58">
      <w:pPr>
        <w:rPr>
          <w:lang w:val="da-DK"/>
        </w:rPr>
      </w:pPr>
    </w:p>
    <w:p w:rsidR="000D1F58" w:rsidRDefault="000D1F58">
      <w:pPr>
        <w:rPr>
          <w:lang w:val="da-DK"/>
        </w:rPr>
      </w:pPr>
      <w:r>
        <w:rPr>
          <w:noProof/>
        </w:rPr>
        <w:drawing>
          <wp:inline distT="0" distB="0" distL="0" distR="0" wp14:anchorId="00BF987B" wp14:editId="0C2D7B2C">
            <wp:extent cx="8493731" cy="4618355"/>
            <wp:effectExtent l="0" t="0" r="317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497311" cy="4620302"/>
                    </a:xfrm>
                    <a:prstGeom prst="rect">
                      <a:avLst/>
                    </a:prstGeom>
                  </pic:spPr>
                </pic:pic>
              </a:graphicData>
            </a:graphic>
          </wp:inline>
        </w:drawing>
      </w:r>
    </w:p>
    <w:p w:rsidR="000D1F58" w:rsidRDefault="000D1F58">
      <w:pPr>
        <w:rPr>
          <w:lang w:val="da-DK"/>
        </w:rPr>
      </w:pPr>
    </w:p>
    <w:p w:rsidR="000D1F58" w:rsidRDefault="000D1F58">
      <w:pPr>
        <w:rPr>
          <w:lang w:val="da-DK"/>
        </w:rPr>
      </w:pPr>
      <w:r>
        <w:rPr>
          <w:lang w:val="da-DK"/>
        </w:rPr>
        <w:t>5) Vælg startdato</w:t>
      </w:r>
    </w:p>
    <w:p w:rsidR="000D1F58" w:rsidRDefault="000D1F58">
      <w:pPr>
        <w:rPr>
          <w:lang w:val="da-DK"/>
        </w:rPr>
      </w:pPr>
    </w:p>
    <w:p w:rsidR="000D1F58" w:rsidRDefault="000D1F58">
      <w:pPr>
        <w:rPr>
          <w:lang w:val="da-DK"/>
        </w:rPr>
      </w:pPr>
      <w:r>
        <w:rPr>
          <w:lang w:val="da-DK"/>
        </w:rPr>
        <w:t>Under antal uger vælger du ”1”</w:t>
      </w:r>
    </w:p>
    <w:p w:rsidR="000D1F58" w:rsidRDefault="000D1F58">
      <w:pPr>
        <w:rPr>
          <w:lang w:val="da-DK"/>
        </w:rPr>
      </w:pPr>
    </w:p>
    <w:p w:rsidR="00DA35D8" w:rsidRDefault="000D1F58">
      <w:pPr>
        <w:rPr>
          <w:lang w:val="da-DK"/>
        </w:rPr>
      </w:pPr>
      <w:r>
        <w:rPr>
          <w:lang w:val="da-DK"/>
        </w:rPr>
        <w:t>I skemaet udfylder du den ansattes reelle arbejdstid. Hvis en deltidsansat er ansat i fx 18 timer og arbejder</w:t>
      </w:r>
      <w:r w:rsidR="00DA35D8">
        <w:rPr>
          <w:lang w:val="da-DK"/>
        </w:rPr>
        <w:t xml:space="preserve"> 5 timer pr. dag mandag til onsdag og 3 timer fredag, så taster du det i skemaet. Hvis en deltidsansat kun arbejder enkelte dage på en uge, taster du timerne ind under de konkrete dage.</w:t>
      </w:r>
    </w:p>
    <w:p w:rsidR="00DA35D8" w:rsidRDefault="00DA35D8">
      <w:pPr>
        <w:rPr>
          <w:lang w:val="da-DK"/>
        </w:rPr>
      </w:pPr>
    </w:p>
    <w:p w:rsidR="00DA35D8" w:rsidRDefault="00DA35D8">
      <w:pPr>
        <w:rPr>
          <w:lang w:val="da-DK"/>
        </w:rPr>
      </w:pPr>
      <w:r>
        <w:rPr>
          <w:lang w:val="da-DK"/>
        </w:rPr>
        <w:t>6) Nav</w:t>
      </w:r>
      <w:r w:rsidR="00846024">
        <w:rPr>
          <w:lang w:val="da-DK"/>
        </w:rPr>
        <w:t>n</w:t>
      </w:r>
      <w:r>
        <w:rPr>
          <w:lang w:val="da-DK"/>
        </w:rPr>
        <w:t>giv skabelonen under ”Navn på skabelon” fx ”</w:t>
      </w:r>
      <w:r w:rsidR="00793EA7">
        <w:rPr>
          <w:lang w:val="da-DK"/>
        </w:rPr>
        <w:t>Maria</w:t>
      </w:r>
      <w:r>
        <w:rPr>
          <w:lang w:val="da-DK"/>
        </w:rPr>
        <w:t>15timerØS”</w:t>
      </w:r>
    </w:p>
    <w:p w:rsidR="00DA35D8" w:rsidRDefault="00DA35D8">
      <w:pPr>
        <w:rPr>
          <w:lang w:val="da-DK"/>
        </w:rPr>
      </w:pPr>
    </w:p>
    <w:p w:rsidR="00DA35D8" w:rsidRDefault="00DA35D8">
      <w:pPr>
        <w:rPr>
          <w:lang w:val="da-DK"/>
        </w:rPr>
      </w:pPr>
      <w:r>
        <w:rPr>
          <w:lang w:val="da-DK"/>
        </w:rPr>
        <w:t>7) Tryk ”Gem”</w:t>
      </w:r>
    </w:p>
    <w:p w:rsidR="00DA35D8" w:rsidRDefault="00DA35D8">
      <w:pPr>
        <w:rPr>
          <w:lang w:val="da-DK"/>
        </w:rPr>
      </w:pPr>
      <w:r>
        <w:rPr>
          <w:lang w:val="da-DK"/>
        </w:rPr>
        <w:t>HUSK AT ÆNDRE MØDETIDSPLANEN HVIS ARBEJDSDAGENE ÆNDRER SIG ELLER HVIS TIMEANTALLET ÆNDRES.</w:t>
      </w:r>
    </w:p>
    <w:p w:rsidR="00DA35D8" w:rsidRDefault="00DA35D8">
      <w:pPr>
        <w:rPr>
          <w:lang w:val="da-DK"/>
        </w:rPr>
      </w:pPr>
    </w:p>
    <w:p w:rsidR="0051372B" w:rsidRPr="006B7D0A" w:rsidRDefault="0051372B">
      <w:pPr>
        <w:rPr>
          <w:b/>
          <w:sz w:val="32"/>
          <w:szCs w:val="32"/>
          <w:lang w:val="da-DK"/>
        </w:rPr>
      </w:pPr>
      <w:r w:rsidRPr="006B7D0A">
        <w:rPr>
          <w:b/>
          <w:sz w:val="32"/>
          <w:szCs w:val="32"/>
          <w:lang w:val="da-DK"/>
        </w:rPr>
        <w:t>Kopiere/Bruge en anden medarbejders mødetidsplaner</w:t>
      </w:r>
    </w:p>
    <w:p w:rsidR="0051372B" w:rsidRDefault="0051372B">
      <w:pPr>
        <w:rPr>
          <w:lang w:val="da-DK"/>
        </w:rPr>
      </w:pPr>
    </w:p>
    <w:p w:rsidR="0051372B" w:rsidRDefault="0051372B">
      <w:pPr>
        <w:rPr>
          <w:lang w:val="da-DK"/>
        </w:rPr>
      </w:pPr>
      <w:r>
        <w:rPr>
          <w:lang w:val="da-DK"/>
        </w:rPr>
        <w:t>Hvis man fx har en deltidsansat på 15 timer pr. uge og ansætter en deltidsansat mere, som skal arbejde på samme tidspunkter som den anden deltidsansatte kan man ”genbruge” denne medarbejders mødetidsplan (eller en mødetidsplan fra en anden ansat i kommunen, hvis blot arbejdstidspunkterne passer)</w:t>
      </w:r>
    </w:p>
    <w:p w:rsidR="0051372B" w:rsidRDefault="0051372B">
      <w:pPr>
        <w:rPr>
          <w:lang w:val="da-DK"/>
        </w:rPr>
      </w:pPr>
    </w:p>
    <w:p w:rsidR="0051372B" w:rsidRDefault="0051372B" w:rsidP="0051372B">
      <w:pPr>
        <w:rPr>
          <w:lang w:val="da-DK"/>
        </w:rPr>
      </w:pPr>
      <w:r>
        <w:rPr>
          <w:lang w:val="da-DK"/>
        </w:rPr>
        <w:t>1) Gå i Rollebien – Tid og Tillæg</w:t>
      </w:r>
    </w:p>
    <w:p w:rsidR="0051372B" w:rsidRDefault="0051372B" w:rsidP="0051372B">
      <w:pPr>
        <w:rPr>
          <w:lang w:val="da-DK"/>
        </w:rPr>
      </w:pPr>
    </w:p>
    <w:p w:rsidR="0051372B" w:rsidRDefault="0051372B" w:rsidP="0051372B">
      <w:pPr>
        <w:rPr>
          <w:lang w:val="da-DK"/>
        </w:rPr>
      </w:pPr>
      <w:r>
        <w:rPr>
          <w:lang w:val="da-DK"/>
        </w:rPr>
        <w:t>2) I menuen til venstre vælges ”Mødetidsplaner” hvorefter du kommer ind på oprettelsesbilledet</w:t>
      </w:r>
    </w:p>
    <w:p w:rsidR="0051372B" w:rsidRDefault="0051372B" w:rsidP="0051372B">
      <w:pPr>
        <w:rPr>
          <w:lang w:val="da-DK"/>
        </w:rPr>
      </w:pPr>
    </w:p>
    <w:p w:rsidR="0051372B" w:rsidRDefault="00205654">
      <w:pPr>
        <w:rPr>
          <w:lang w:val="da-DK"/>
        </w:rPr>
      </w:pPr>
      <w:r>
        <w:rPr>
          <w:noProof/>
        </w:rPr>
        <mc:AlternateContent>
          <mc:Choice Requires="wps">
            <w:drawing>
              <wp:anchor distT="0" distB="0" distL="114300" distR="114300" simplePos="0" relativeHeight="251660288" behindDoc="0" locked="0" layoutInCell="1" allowOverlap="1">
                <wp:simplePos x="0" y="0"/>
                <wp:positionH relativeFrom="column">
                  <wp:posOffset>1704975</wp:posOffset>
                </wp:positionH>
                <wp:positionV relativeFrom="paragraph">
                  <wp:posOffset>1647825</wp:posOffset>
                </wp:positionV>
                <wp:extent cx="2438400" cy="3419475"/>
                <wp:effectExtent l="38100" t="38100" r="19050" b="28575"/>
                <wp:wrapNone/>
                <wp:docPr id="12" name="Lige pilforbindelse 12"/>
                <wp:cNvGraphicFramePr/>
                <a:graphic xmlns:a="http://schemas.openxmlformats.org/drawingml/2006/main">
                  <a:graphicData uri="http://schemas.microsoft.com/office/word/2010/wordprocessingShape">
                    <wps:wsp>
                      <wps:cNvCnPr/>
                      <wps:spPr>
                        <a:xfrm flipH="1" flipV="1">
                          <a:off x="0" y="0"/>
                          <a:ext cx="2438400" cy="3419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CA5360" id="_x0000_t32" coordsize="21600,21600" o:spt="32" o:oned="t" path="m,l21600,21600e" filled="f">
                <v:path arrowok="t" fillok="f" o:connecttype="none"/>
                <o:lock v:ext="edit" shapetype="t"/>
              </v:shapetype>
              <v:shape id="Lige pilforbindelse 12" o:spid="_x0000_s1026" type="#_x0000_t32" style="position:absolute;margin-left:134.25pt;margin-top:129.75pt;width:192pt;height:269.2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" strokecolor="#4579b8 [3044]">
                <v:stroke endarrow="block"/>
              </v:shape>
            </w:pict>
          </mc:Fallback>
        </mc:AlternateContent>
      </w:r>
      <w:r w:rsidR="0051372B">
        <w:rPr>
          <w:noProof/>
        </w:rPr>
        <w:drawing>
          <wp:inline distT="0" distB="0" distL="0" distR="0" wp14:anchorId="653EF67B" wp14:editId="3B82AC84">
            <wp:extent cx="8749030" cy="4757171"/>
            <wp:effectExtent l="0" t="0" r="0" b="571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760608" cy="4763467"/>
                    </a:xfrm>
                    <a:prstGeom prst="rect">
                      <a:avLst/>
                    </a:prstGeom>
                  </pic:spPr>
                </pic:pic>
              </a:graphicData>
            </a:graphic>
          </wp:inline>
        </w:drawing>
      </w:r>
    </w:p>
    <w:p w:rsidR="0051372B" w:rsidRDefault="0051372B">
      <w:pPr>
        <w:rPr>
          <w:lang w:val="da-DK"/>
        </w:rPr>
      </w:pPr>
    </w:p>
    <w:p w:rsidR="0051372B" w:rsidRDefault="00205654">
      <w:pPr>
        <w:rPr>
          <w:lang w:val="da-DK"/>
        </w:rPr>
      </w:pPr>
      <w:r>
        <w:rPr>
          <w:lang w:val="da-DK"/>
        </w:rPr>
        <w:t xml:space="preserve">3) </w:t>
      </w:r>
      <w:r w:rsidR="0051372B">
        <w:rPr>
          <w:lang w:val="da-DK"/>
        </w:rPr>
        <w:t>Under ”Skabelon” trykkes der på de</w:t>
      </w:r>
      <w:r>
        <w:rPr>
          <w:lang w:val="da-DK"/>
        </w:rPr>
        <w:t xml:space="preserve">n lille firkant yderst til højre </w:t>
      </w:r>
    </w:p>
    <w:p w:rsidR="00205654" w:rsidRDefault="00205654">
      <w:pPr>
        <w:rPr>
          <w:lang w:val="da-DK"/>
        </w:rPr>
      </w:pPr>
    </w:p>
    <w:p w:rsidR="00205654" w:rsidRDefault="00205654">
      <w:pPr>
        <w:rPr>
          <w:lang w:val="da-DK"/>
        </w:rPr>
      </w:pPr>
      <w:r>
        <w:rPr>
          <w:lang w:val="da-DK"/>
        </w:rPr>
        <w:t>Herefter kommer du ind i dette billede:</w:t>
      </w:r>
    </w:p>
    <w:p w:rsidR="00205654" w:rsidRDefault="00205654">
      <w:pPr>
        <w:rPr>
          <w:lang w:val="da-DK"/>
        </w:rPr>
      </w:pPr>
    </w:p>
    <w:p w:rsidR="00205654" w:rsidRDefault="00205654">
      <w:pPr>
        <w:rPr>
          <w:lang w:val="da-DK"/>
        </w:rPr>
      </w:pPr>
      <w:r>
        <w:rPr>
          <w:noProof/>
        </w:rPr>
        <mc:AlternateContent>
          <mc:Choice Requires="wps">
            <w:drawing>
              <wp:anchor distT="0" distB="0" distL="114300" distR="114300" simplePos="0" relativeHeight="251661312" behindDoc="0" locked="0" layoutInCell="1" allowOverlap="1">
                <wp:simplePos x="0" y="0"/>
                <wp:positionH relativeFrom="column">
                  <wp:posOffset>914400</wp:posOffset>
                </wp:positionH>
                <wp:positionV relativeFrom="paragraph">
                  <wp:posOffset>2533650</wp:posOffset>
                </wp:positionV>
                <wp:extent cx="2038350" cy="3238500"/>
                <wp:effectExtent l="0" t="38100" r="57150" b="19050"/>
                <wp:wrapNone/>
                <wp:docPr id="15" name="Lige pilforbindelse 15"/>
                <wp:cNvGraphicFramePr/>
                <a:graphic xmlns:a="http://schemas.openxmlformats.org/drawingml/2006/main">
                  <a:graphicData uri="http://schemas.microsoft.com/office/word/2010/wordprocessingShape">
                    <wps:wsp>
                      <wps:cNvCnPr/>
                      <wps:spPr>
                        <a:xfrm flipV="1">
                          <a:off x="0" y="0"/>
                          <a:ext cx="2038350" cy="3238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F72503" id="Lige pilforbindelse 15" o:spid="_x0000_s1026" type="#_x0000_t32" style="position:absolute;margin-left:1in;margin-top:199.5pt;width:160.5pt;height:25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" strokecolor="#4579b8 [3044]">
                <v:stroke endarrow="block"/>
              </v:shape>
            </w:pict>
          </mc:Fallback>
        </mc:AlternateContent>
      </w:r>
      <w:r>
        <w:rPr>
          <w:noProof/>
        </w:rPr>
        <w:drawing>
          <wp:inline distT="0" distB="0" distL="0" distR="0" wp14:anchorId="64FC37D6" wp14:editId="6D53BA8B">
            <wp:extent cx="9144000" cy="497205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144000" cy="4972050"/>
                    </a:xfrm>
                    <a:prstGeom prst="rect">
                      <a:avLst/>
                    </a:prstGeom>
                  </pic:spPr>
                </pic:pic>
              </a:graphicData>
            </a:graphic>
          </wp:inline>
        </w:drawing>
      </w:r>
    </w:p>
    <w:p w:rsidR="0051372B" w:rsidRDefault="00DA35D8">
      <w:pPr>
        <w:rPr>
          <w:b/>
          <w:lang w:val="da-DK"/>
        </w:rPr>
      </w:pPr>
      <w:r w:rsidRPr="00340E87">
        <w:rPr>
          <w:b/>
          <w:lang w:val="da-DK"/>
        </w:rPr>
        <w:t xml:space="preserve"> </w:t>
      </w:r>
    </w:p>
    <w:p w:rsidR="0051372B" w:rsidRDefault="00205654">
      <w:pPr>
        <w:rPr>
          <w:lang w:val="da-DK"/>
        </w:rPr>
      </w:pPr>
      <w:r>
        <w:rPr>
          <w:lang w:val="da-DK"/>
        </w:rPr>
        <w:t xml:space="preserve">Her kan du søge efter skabeloner under skabelonnavn (hvis du leder efter en bestemt skabelon du måske selv har oprettet  eller du kan søge på fx 15 under ”Gennemsnitlig arbejdstid”. </w:t>
      </w:r>
    </w:p>
    <w:p w:rsidR="00205654" w:rsidRDefault="00205654">
      <w:pPr>
        <w:rPr>
          <w:lang w:val="da-DK"/>
        </w:rPr>
      </w:pPr>
    </w:p>
    <w:p w:rsidR="00205654" w:rsidRDefault="00205654">
      <w:pPr>
        <w:rPr>
          <w:lang w:val="da-DK"/>
        </w:rPr>
      </w:pPr>
      <w:r>
        <w:rPr>
          <w:lang w:val="da-DK"/>
        </w:rPr>
        <w:t>Tryk på ”Søg</w:t>
      </w:r>
    </w:p>
    <w:p w:rsidR="00205654" w:rsidRDefault="00205654">
      <w:pPr>
        <w:rPr>
          <w:lang w:val="da-DK"/>
        </w:rPr>
      </w:pPr>
    </w:p>
    <w:p w:rsidR="00205654" w:rsidRDefault="00205654">
      <w:pPr>
        <w:rPr>
          <w:lang w:val="da-DK"/>
        </w:rPr>
      </w:pPr>
      <w:r>
        <w:rPr>
          <w:lang w:val="da-DK"/>
        </w:rPr>
        <w:t>Så får du tilgængelige skabeloner op</w:t>
      </w:r>
    </w:p>
    <w:p w:rsidR="00205654" w:rsidRDefault="00205654">
      <w:pPr>
        <w:rPr>
          <w:lang w:val="da-DK"/>
        </w:rPr>
      </w:pPr>
    </w:p>
    <w:p w:rsidR="00205654" w:rsidRPr="00205654" w:rsidRDefault="006B7D0A">
      <w:pPr>
        <w:rPr>
          <w:lang w:val="da-DK"/>
        </w:rPr>
      </w:pPr>
      <w:r>
        <w:rPr>
          <w:noProof/>
        </w:rPr>
        <mc:AlternateContent>
          <mc:Choice Requires="wps">
            <w:drawing>
              <wp:anchor distT="0" distB="0" distL="114300" distR="114300" simplePos="0" relativeHeight="251662336" behindDoc="0" locked="0" layoutInCell="1" allowOverlap="1">
                <wp:simplePos x="0" y="0"/>
                <wp:positionH relativeFrom="column">
                  <wp:posOffset>4171950</wp:posOffset>
                </wp:positionH>
                <wp:positionV relativeFrom="paragraph">
                  <wp:posOffset>3048000</wp:posOffset>
                </wp:positionV>
                <wp:extent cx="276225" cy="2219325"/>
                <wp:effectExtent l="38100" t="38100" r="28575" b="28575"/>
                <wp:wrapNone/>
                <wp:docPr id="18" name="Lige pilforbindelse 18"/>
                <wp:cNvGraphicFramePr/>
                <a:graphic xmlns:a="http://schemas.openxmlformats.org/drawingml/2006/main">
                  <a:graphicData uri="http://schemas.microsoft.com/office/word/2010/wordprocessingShape">
                    <wps:wsp>
                      <wps:cNvCnPr/>
                      <wps:spPr>
                        <a:xfrm flipH="1" flipV="1">
                          <a:off x="0" y="0"/>
                          <a:ext cx="276225" cy="2219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0E6B67" id="Lige pilforbindelse 18" o:spid="_x0000_s1026" type="#_x0000_t32" style="position:absolute;margin-left:328.5pt;margin-top:240pt;width:21.75pt;height:174.7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" strokecolor="#4579b8 [3044]">
                <v:stroke endarrow="block"/>
              </v:shape>
            </w:pict>
          </mc:Fallback>
        </mc:AlternateContent>
      </w:r>
      <w:r w:rsidR="00205654">
        <w:rPr>
          <w:noProof/>
        </w:rPr>
        <w:drawing>
          <wp:inline distT="0" distB="0" distL="0" distR="0" wp14:anchorId="3749D524" wp14:editId="48F801DF">
            <wp:extent cx="9144000" cy="497205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44000" cy="4972050"/>
                    </a:xfrm>
                    <a:prstGeom prst="rect">
                      <a:avLst/>
                    </a:prstGeom>
                  </pic:spPr>
                </pic:pic>
              </a:graphicData>
            </a:graphic>
          </wp:inline>
        </w:drawing>
      </w:r>
    </w:p>
    <w:p w:rsidR="00205654" w:rsidRDefault="00205654">
      <w:pPr>
        <w:rPr>
          <w:b/>
          <w:lang w:val="da-DK"/>
        </w:rPr>
      </w:pPr>
    </w:p>
    <w:p w:rsidR="00205654" w:rsidRPr="006B7D0A" w:rsidRDefault="006B7D0A">
      <w:pPr>
        <w:rPr>
          <w:lang w:val="da-DK"/>
        </w:rPr>
      </w:pPr>
      <w:r w:rsidRPr="006B7D0A">
        <w:rPr>
          <w:lang w:val="da-DK"/>
        </w:rPr>
        <w:t xml:space="preserve">4) Marker den mødetidsplan du vil benytte ved at markere </w:t>
      </w:r>
      <w:proofErr w:type="spellStart"/>
      <w:r w:rsidRPr="006B7D0A">
        <w:rPr>
          <w:lang w:val="da-DK"/>
        </w:rPr>
        <w:t>linien</w:t>
      </w:r>
      <w:proofErr w:type="spellEnd"/>
    </w:p>
    <w:p w:rsidR="006B7D0A" w:rsidRPr="006B7D0A" w:rsidRDefault="006B7D0A">
      <w:pPr>
        <w:rPr>
          <w:lang w:val="da-DK"/>
        </w:rPr>
      </w:pPr>
    </w:p>
    <w:p w:rsidR="006B7D0A" w:rsidRPr="006B7D0A" w:rsidRDefault="006B7D0A">
      <w:pPr>
        <w:rPr>
          <w:lang w:val="da-DK"/>
        </w:rPr>
      </w:pPr>
      <w:r w:rsidRPr="006B7D0A">
        <w:rPr>
          <w:lang w:val="da-DK"/>
        </w:rPr>
        <w:t>Herefter føres man automatisk retur til dette billede, hvor skabelonen nu er valgt</w:t>
      </w:r>
    </w:p>
    <w:p w:rsidR="006B7D0A" w:rsidRPr="006B7D0A" w:rsidRDefault="006B7D0A">
      <w:pPr>
        <w:rPr>
          <w:lang w:val="da-DK"/>
        </w:rPr>
      </w:pPr>
    </w:p>
    <w:p w:rsidR="006B7D0A" w:rsidRPr="006B7D0A" w:rsidRDefault="006B7D0A">
      <w:pPr>
        <w:rPr>
          <w:lang w:val="da-DK"/>
        </w:rPr>
      </w:pPr>
      <w:r w:rsidRPr="006B7D0A">
        <w:rPr>
          <w:noProof/>
        </w:rPr>
        <w:drawing>
          <wp:inline distT="0" distB="0" distL="0" distR="0" wp14:anchorId="79BCBC71" wp14:editId="24B300CD">
            <wp:extent cx="9144000" cy="497205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144000" cy="4972050"/>
                    </a:xfrm>
                    <a:prstGeom prst="rect">
                      <a:avLst/>
                    </a:prstGeom>
                  </pic:spPr>
                </pic:pic>
              </a:graphicData>
            </a:graphic>
          </wp:inline>
        </w:drawing>
      </w:r>
    </w:p>
    <w:p w:rsidR="006B7D0A" w:rsidRPr="006B7D0A" w:rsidRDefault="006B7D0A">
      <w:pPr>
        <w:rPr>
          <w:lang w:val="da-DK"/>
        </w:rPr>
      </w:pPr>
    </w:p>
    <w:p w:rsidR="00205654" w:rsidRPr="006B7D0A" w:rsidRDefault="006B7D0A">
      <w:pPr>
        <w:rPr>
          <w:lang w:val="da-DK"/>
        </w:rPr>
      </w:pPr>
      <w:r w:rsidRPr="006B7D0A">
        <w:rPr>
          <w:lang w:val="da-DK"/>
        </w:rPr>
        <w:t>5) Fremsøg herefter den medarbejder der skal have mødetidsplanen</w:t>
      </w:r>
    </w:p>
    <w:p w:rsidR="006B7D0A" w:rsidRPr="006B7D0A" w:rsidRDefault="006B7D0A">
      <w:pPr>
        <w:rPr>
          <w:lang w:val="da-DK"/>
        </w:rPr>
      </w:pPr>
    </w:p>
    <w:p w:rsidR="006B7D0A" w:rsidRPr="006B7D0A" w:rsidRDefault="006B7D0A">
      <w:pPr>
        <w:rPr>
          <w:lang w:val="da-DK"/>
        </w:rPr>
      </w:pPr>
      <w:r w:rsidRPr="006B7D0A">
        <w:rPr>
          <w:noProof/>
        </w:rPr>
        <w:drawing>
          <wp:inline distT="0" distB="0" distL="0" distR="0" wp14:anchorId="2D4D6EDE" wp14:editId="399FB7B7">
            <wp:extent cx="9144000" cy="497205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44000" cy="4972050"/>
                    </a:xfrm>
                    <a:prstGeom prst="rect">
                      <a:avLst/>
                    </a:prstGeom>
                  </pic:spPr>
                </pic:pic>
              </a:graphicData>
            </a:graphic>
          </wp:inline>
        </w:drawing>
      </w:r>
    </w:p>
    <w:p w:rsidR="00205654" w:rsidRPr="006B7D0A" w:rsidRDefault="00205654">
      <w:pPr>
        <w:rPr>
          <w:lang w:val="da-DK"/>
        </w:rPr>
      </w:pPr>
    </w:p>
    <w:p w:rsidR="006B7D0A" w:rsidRPr="006B7D0A" w:rsidRDefault="006B7D0A">
      <w:pPr>
        <w:rPr>
          <w:lang w:val="da-DK"/>
        </w:rPr>
      </w:pPr>
    </w:p>
    <w:p w:rsidR="006B7D0A" w:rsidRPr="006B7D0A" w:rsidRDefault="006B7D0A">
      <w:pPr>
        <w:rPr>
          <w:lang w:val="da-DK"/>
        </w:rPr>
      </w:pPr>
      <w:r w:rsidRPr="006B7D0A">
        <w:rPr>
          <w:lang w:val="da-DK"/>
        </w:rPr>
        <w:t>6)Sæt flueben ud for medarbejdere og vælg ”Behandl”</w:t>
      </w:r>
    </w:p>
    <w:p w:rsidR="006B7D0A" w:rsidRPr="006B7D0A" w:rsidRDefault="006B7D0A">
      <w:pPr>
        <w:rPr>
          <w:lang w:val="da-DK"/>
        </w:rPr>
      </w:pPr>
    </w:p>
    <w:p w:rsidR="006B7D0A" w:rsidRPr="006B7D0A" w:rsidRDefault="006B7D0A">
      <w:pPr>
        <w:rPr>
          <w:lang w:val="da-DK"/>
        </w:rPr>
      </w:pPr>
      <w:r w:rsidRPr="006B7D0A">
        <w:rPr>
          <w:lang w:val="da-DK"/>
        </w:rPr>
        <w:t>7)Tjek at arbejdstiden stemmer og afslut med ”Gem”  (Du kan evt. ændre skabelonnavnet til noget andet)</w:t>
      </w:r>
    </w:p>
    <w:p w:rsidR="006B7D0A" w:rsidRPr="006B7D0A" w:rsidRDefault="006B7D0A">
      <w:pPr>
        <w:rPr>
          <w:lang w:val="da-DK"/>
        </w:rPr>
      </w:pPr>
    </w:p>
    <w:p w:rsidR="006B7D0A" w:rsidRPr="006B7D0A" w:rsidRDefault="006B7D0A">
      <w:pPr>
        <w:rPr>
          <w:lang w:val="da-DK"/>
        </w:rPr>
      </w:pPr>
    </w:p>
    <w:p w:rsidR="006B7D0A" w:rsidRPr="006B7D0A" w:rsidRDefault="006B7D0A">
      <w:pPr>
        <w:rPr>
          <w:lang w:val="da-DK"/>
        </w:rPr>
      </w:pPr>
    </w:p>
    <w:p w:rsidR="006B7D0A" w:rsidRPr="006B7D0A" w:rsidRDefault="006B7D0A">
      <w:pPr>
        <w:rPr>
          <w:lang w:val="da-DK"/>
        </w:rPr>
      </w:pPr>
    </w:p>
    <w:p w:rsidR="006B7D0A" w:rsidRPr="006B7D0A" w:rsidRDefault="006B7D0A">
      <w:pPr>
        <w:rPr>
          <w:lang w:val="da-DK"/>
        </w:rPr>
      </w:pPr>
    </w:p>
    <w:p w:rsidR="000D1F58" w:rsidRPr="006B7D0A" w:rsidRDefault="0002669B">
      <w:pPr>
        <w:rPr>
          <w:b/>
          <w:sz w:val="32"/>
          <w:szCs w:val="32"/>
          <w:lang w:val="da-DK"/>
        </w:rPr>
      </w:pPr>
      <w:r w:rsidRPr="006B7D0A">
        <w:rPr>
          <w:b/>
          <w:sz w:val="32"/>
          <w:szCs w:val="32"/>
          <w:lang w:val="da-DK"/>
        </w:rPr>
        <w:t>Rette i en eksisterende mødetidsplan</w:t>
      </w:r>
    </w:p>
    <w:p w:rsidR="0002669B" w:rsidRDefault="0002669B">
      <w:pPr>
        <w:rPr>
          <w:lang w:val="da-DK"/>
        </w:rPr>
      </w:pPr>
    </w:p>
    <w:p w:rsidR="008711E0" w:rsidRDefault="008711E0" w:rsidP="008711E0">
      <w:pPr>
        <w:rPr>
          <w:lang w:val="da-DK"/>
        </w:rPr>
      </w:pPr>
      <w:r>
        <w:rPr>
          <w:lang w:val="da-DK"/>
        </w:rPr>
        <w:t>1) Gå i Rollebien – Tid og Tillæg</w:t>
      </w:r>
    </w:p>
    <w:p w:rsidR="008711E0" w:rsidRDefault="008711E0" w:rsidP="008711E0">
      <w:pPr>
        <w:rPr>
          <w:lang w:val="da-DK"/>
        </w:rPr>
      </w:pPr>
    </w:p>
    <w:p w:rsidR="008711E0" w:rsidRDefault="008711E0" w:rsidP="008711E0">
      <w:pPr>
        <w:rPr>
          <w:lang w:val="da-DK"/>
        </w:rPr>
      </w:pPr>
      <w:r>
        <w:rPr>
          <w:lang w:val="da-DK"/>
        </w:rPr>
        <w:t>2) I menuen til venstre vælges ”Mødetidsplaner” hvorefter du kommer ind på oprettelsesbilledet</w:t>
      </w:r>
    </w:p>
    <w:p w:rsidR="008711E0" w:rsidRDefault="008711E0" w:rsidP="008711E0">
      <w:pPr>
        <w:rPr>
          <w:lang w:val="da-DK"/>
        </w:rPr>
      </w:pPr>
    </w:p>
    <w:p w:rsidR="008711E0" w:rsidRDefault="008711E0" w:rsidP="008711E0">
      <w:pPr>
        <w:rPr>
          <w:lang w:val="da-DK"/>
        </w:rPr>
      </w:pPr>
    </w:p>
    <w:p w:rsidR="008711E0" w:rsidRDefault="008711E0">
      <w:pPr>
        <w:rPr>
          <w:lang w:val="da-DK"/>
        </w:rPr>
      </w:pPr>
      <w:r>
        <w:rPr>
          <w:noProof/>
        </w:rPr>
        <w:drawing>
          <wp:inline distT="0" distB="0" distL="0" distR="0" wp14:anchorId="1F4C194B" wp14:editId="45730E43">
            <wp:extent cx="8749030" cy="4757171"/>
            <wp:effectExtent l="0" t="0" r="0" b="571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760608" cy="4763467"/>
                    </a:xfrm>
                    <a:prstGeom prst="rect">
                      <a:avLst/>
                    </a:prstGeom>
                  </pic:spPr>
                </pic:pic>
              </a:graphicData>
            </a:graphic>
          </wp:inline>
        </w:drawing>
      </w:r>
    </w:p>
    <w:p w:rsidR="0002669B" w:rsidRDefault="0002669B">
      <w:pPr>
        <w:rPr>
          <w:lang w:val="da-DK"/>
        </w:rPr>
      </w:pPr>
    </w:p>
    <w:p w:rsidR="00340E87" w:rsidRDefault="00340E87">
      <w:pPr>
        <w:rPr>
          <w:lang w:val="da-DK"/>
        </w:rPr>
      </w:pPr>
    </w:p>
    <w:p w:rsidR="000D1F58" w:rsidRDefault="000D1F58">
      <w:pPr>
        <w:rPr>
          <w:lang w:val="da-DK"/>
        </w:rPr>
      </w:pPr>
    </w:p>
    <w:p w:rsidR="000D1F58" w:rsidRDefault="008711E0">
      <w:pPr>
        <w:rPr>
          <w:lang w:val="da-DK"/>
        </w:rPr>
      </w:pPr>
      <w:r>
        <w:rPr>
          <w:lang w:val="da-DK"/>
        </w:rPr>
        <w:t xml:space="preserve">3) Fremsøg medarbejdere ved hjælp af navn eller cpr.nr. </w:t>
      </w:r>
    </w:p>
    <w:p w:rsidR="008711E0" w:rsidRDefault="008711E0">
      <w:pPr>
        <w:rPr>
          <w:lang w:val="da-DK"/>
        </w:rPr>
      </w:pPr>
    </w:p>
    <w:p w:rsidR="008711E0" w:rsidRDefault="008711E0">
      <w:pPr>
        <w:rPr>
          <w:lang w:val="da-DK"/>
        </w:rPr>
      </w:pPr>
      <w:r>
        <w:rPr>
          <w:noProof/>
        </w:rPr>
        <w:drawing>
          <wp:inline distT="0" distB="0" distL="0" distR="0" wp14:anchorId="79C951CC" wp14:editId="759EBDD0">
            <wp:extent cx="9144000" cy="497205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44000" cy="4972050"/>
                    </a:xfrm>
                    <a:prstGeom prst="rect">
                      <a:avLst/>
                    </a:prstGeom>
                  </pic:spPr>
                </pic:pic>
              </a:graphicData>
            </a:graphic>
          </wp:inline>
        </w:drawing>
      </w:r>
    </w:p>
    <w:p w:rsidR="000D1F58" w:rsidRDefault="000D1F58">
      <w:pPr>
        <w:rPr>
          <w:lang w:val="da-DK"/>
        </w:rPr>
      </w:pPr>
    </w:p>
    <w:p w:rsidR="008711E0" w:rsidRDefault="008711E0">
      <w:pPr>
        <w:rPr>
          <w:lang w:val="da-DK"/>
        </w:rPr>
      </w:pPr>
    </w:p>
    <w:p w:rsidR="000D1F58" w:rsidRDefault="008711E0">
      <w:pPr>
        <w:rPr>
          <w:lang w:val="da-DK"/>
        </w:rPr>
      </w:pPr>
      <w:r>
        <w:rPr>
          <w:lang w:val="da-DK"/>
        </w:rPr>
        <w:t>4) Sæt flueben ud for medarbejderen</w:t>
      </w:r>
    </w:p>
    <w:p w:rsidR="008711E0" w:rsidRDefault="008711E0">
      <w:pPr>
        <w:rPr>
          <w:lang w:val="da-DK"/>
        </w:rPr>
      </w:pPr>
    </w:p>
    <w:p w:rsidR="008711E0" w:rsidRDefault="008711E0">
      <w:pPr>
        <w:rPr>
          <w:lang w:val="da-DK"/>
        </w:rPr>
      </w:pPr>
      <w:r>
        <w:rPr>
          <w:noProof/>
        </w:rPr>
        <w:drawing>
          <wp:inline distT="0" distB="0" distL="0" distR="0" wp14:anchorId="5BBEF226" wp14:editId="2168BD99">
            <wp:extent cx="9144000" cy="497205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144000" cy="4972050"/>
                    </a:xfrm>
                    <a:prstGeom prst="rect">
                      <a:avLst/>
                    </a:prstGeom>
                  </pic:spPr>
                </pic:pic>
              </a:graphicData>
            </a:graphic>
          </wp:inline>
        </w:drawing>
      </w:r>
    </w:p>
    <w:p w:rsidR="008711E0" w:rsidRDefault="008711E0">
      <w:pPr>
        <w:rPr>
          <w:lang w:val="da-DK"/>
        </w:rPr>
      </w:pPr>
    </w:p>
    <w:p w:rsidR="008711E0" w:rsidRDefault="008711E0">
      <w:pPr>
        <w:rPr>
          <w:lang w:val="da-DK"/>
        </w:rPr>
      </w:pPr>
      <w:r>
        <w:rPr>
          <w:lang w:val="da-DK"/>
        </w:rPr>
        <w:t xml:space="preserve">5) </w:t>
      </w:r>
      <w:r w:rsidR="007A260F">
        <w:rPr>
          <w:lang w:val="da-DK"/>
        </w:rPr>
        <w:t>Tryk på skabelonen ud for medarbejderen for at se den aktuelle mødetidsplan</w:t>
      </w:r>
    </w:p>
    <w:p w:rsidR="007A260F" w:rsidRDefault="007A260F">
      <w:pPr>
        <w:rPr>
          <w:lang w:val="da-DK"/>
        </w:rPr>
      </w:pPr>
    </w:p>
    <w:p w:rsidR="007A260F" w:rsidRDefault="007A260F">
      <w:pPr>
        <w:rPr>
          <w:lang w:val="da-DK"/>
        </w:rPr>
      </w:pPr>
    </w:p>
    <w:p w:rsidR="007A260F" w:rsidRDefault="007A260F">
      <w:pPr>
        <w:rPr>
          <w:lang w:val="da-DK"/>
        </w:rPr>
      </w:pPr>
      <w:r>
        <w:rPr>
          <w:noProof/>
        </w:rPr>
        <w:drawing>
          <wp:inline distT="0" distB="0" distL="0" distR="0" wp14:anchorId="240A5814" wp14:editId="6B227B9E">
            <wp:extent cx="9144000" cy="497205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144000" cy="4972050"/>
                    </a:xfrm>
                    <a:prstGeom prst="rect">
                      <a:avLst/>
                    </a:prstGeom>
                  </pic:spPr>
                </pic:pic>
              </a:graphicData>
            </a:graphic>
          </wp:inline>
        </w:drawing>
      </w:r>
    </w:p>
    <w:p w:rsidR="007A260F" w:rsidRDefault="007A260F">
      <w:pPr>
        <w:rPr>
          <w:lang w:val="da-DK"/>
        </w:rPr>
      </w:pPr>
    </w:p>
    <w:p w:rsidR="007A260F" w:rsidRDefault="007A260F">
      <w:pPr>
        <w:rPr>
          <w:lang w:val="da-DK"/>
        </w:rPr>
      </w:pPr>
      <w:r>
        <w:rPr>
          <w:lang w:val="da-DK"/>
        </w:rPr>
        <w:t>6) Tryk på ”Tilbage” i den lille boks med mødetidsplanen</w:t>
      </w:r>
    </w:p>
    <w:p w:rsidR="007A260F" w:rsidRDefault="007A260F">
      <w:pPr>
        <w:rPr>
          <w:lang w:val="da-DK"/>
        </w:rPr>
      </w:pPr>
    </w:p>
    <w:p w:rsidR="007A260F" w:rsidRDefault="007A260F">
      <w:pPr>
        <w:rPr>
          <w:lang w:val="da-DK"/>
        </w:rPr>
      </w:pPr>
      <w:r>
        <w:rPr>
          <w:lang w:val="da-DK"/>
        </w:rPr>
        <w:t>7) Vælg nu ”Behandl”</w:t>
      </w:r>
    </w:p>
    <w:p w:rsidR="007A260F" w:rsidRDefault="007A260F">
      <w:pPr>
        <w:rPr>
          <w:lang w:val="da-DK"/>
        </w:rPr>
      </w:pPr>
    </w:p>
    <w:p w:rsidR="007A260F" w:rsidRDefault="007A260F">
      <w:pPr>
        <w:rPr>
          <w:lang w:val="da-DK"/>
        </w:rPr>
      </w:pPr>
      <w:r>
        <w:rPr>
          <w:lang w:val="da-DK"/>
        </w:rPr>
        <w:t>8) Herefter kan du rette i den eksisterende mødetidsplan</w:t>
      </w:r>
    </w:p>
    <w:p w:rsidR="007A260F" w:rsidRDefault="007A260F">
      <w:pPr>
        <w:rPr>
          <w:lang w:val="da-DK"/>
        </w:rPr>
      </w:pPr>
    </w:p>
    <w:p w:rsidR="007A260F" w:rsidRDefault="007A260F">
      <w:pPr>
        <w:rPr>
          <w:lang w:val="da-DK"/>
        </w:rPr>
      </w:pPr>
      <w:r>
        <w:rPr>
          <w:lang w:val="da-DK"/>
        </w:rPr>
        <w:t xml:space="preserve">9) Afslut med ”Gem” </w:t>
      </w:r>
    </w:p>
    <w:p w:rsidR="007A260F" w:rsidRDefault="007A260F">
      <w:pPr>
        <w:rPr>
          <w:lang w:val="da-DK"/>
        </w:rPr>
      </w:pPr>
    </w:p>
    <w:p w:rsidR="007A260F" w:rsidRDefault="007A260F">
      <w:pPr>
        <w:rPr>
          <w:lang w:val="da-DK"/>
        </w:rPr>
      </w:pPr>
    </w:p>
    <w:sectPr w:rsidR="007A260F" w:rsidSect="00DA35D8">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15566"/>
    <w:rsid w:val="000073DA"/>
    <w:rsid w:val="000238C4"/>
    <w:rsid w:val="0002669B"/>
    <w:rsid w:val="000315D7"/>
    <w:rsid w:val="00052816"/>
    <w:rsid w:val="0005611F"/>
    <w:rsid w:val="00090702"/>
    <w:rsid w:val="000B035A"/>
    <w:rsid w:val="000B116F"/>
    <w:rsid w:val="000B1714"/>
    <w:rsid w:val="000B7831"/>
    <w:rsid w:val="000D1F58"/>
    <w:rsid w:val="000E7243"/>
    <w:rsid w:val="000E7DF8"/>
    <w:rsid w:val="000F3A25"/>
    <w:rsid w:val="00106D1E"/>
    <w:rsid w:val="00120A3B"/>
    <w:rsid w:val="00122EF4"/>
    <w:rsid w:val="00141B77"/>
    <w:rsid w:val="00145493"/>
    <w:rsid w:val="00147017"/>
    <w:rsid w:val="00151570"/>
    <w:rsid w:val="00154862"/>
    <w:rsid w:val="001671B6"/>
    <w:rsid w:val="00167621"/>
    <w:rsid w:val="001705A2"/>
    <w:rsid w:val="00171B4B"/>
    <w:rsid w:val="00174639"/>
    <w:rsid w:val="00183DD1"/>
    <w:rsid w:val="0019707C"/>
    <w:rsid w:val="001A069C"/>
    <w:rsid w:val="001C1D5F"/>
    <w:rsid w:val="001E0270"/>
    <w:rsid w:val="001E3651"/>
    <w:rsid w:val="001E684C"/>
    <w:rsid w:val="00205654"/>
    <w:rsid w:val="00211463"/>
    <w:rsid w:val="002349E1"/>
    <w:rsid w:val="002367F5"/>
    <w:rsid w:val="00260DA3"/>
    <w:rsid w:val="002611E1"/>
    <w:rsid w:val="002629DB"/>
    <w:rsid w:val="002767A4"/>
    <w:rsid w:val="00297701"/>
    <w:rsid w:val="002C28C0"/>
    <w:rsid w:val="002E733C"/>
    <w:rsid w:val="002F2C25"/>
    <w:rsid w:val="003075DA"/>
    <w:rsid w:val="00311F73"/>
    <w:rsid w:val="003147CA"/>
    <w:rsid w:val="00334B51"/>
    <w:rsid w:val="00335B03"/>
    <w:rsid w:val="00340E87"/>
    <w:rsid w:val="00342AB7"/>
    <w:rsid w:val="00343801"/>
    <w:rsid w:val="00365F3B"/>
    <w:rsid w:val="00390654"/>
    <w:rsid w:val="003909F9"/>
    <w:rsid w:val="0039589F"/>
    <w:rsid w:val="003A3B21"/>
    <w:rsid w:val="003B48D5"/>
    <w:rsid w:val="003D1D60"/>
    <w:rsid w:val="003E657A"/>
    <w:rsid w:val="003F749A"/>
    <w:rsid w:val="004027EA"/>
    <w:rsid w:val="00412F3B"/>
    <w:rsid w:val="0045658A"/>
    <w:rsid w:val="00471FF3"/>
    <w:rsid w:val="00490AE2"/>
    <w:rsid w:val="004915E5"/>
    <w:rsid w:val="00493BA6"/>
    <w:rsid w:val="00494B98"/>
    <w:rsid w:val="004C72AF"/>
    <w:rsid w:val="004D0A3B"/>
    <w:rsid w:val="004E032D"/>
    <w:rsid w:val="0050300E"/>
    <w:rsid w:val="005051A1"/>
    <w:rsid w:val="005132EC"/>
    <w:rsid w:val="0051372B"/>
    <w:rsid w:val="00513E54"/>
    <w:rsid w:val="00587C09"/>
    <w:rsid w:val="005F09C9"/>
    <w:rsid w:val="005F1D32"/>
    <w:rsid w:val="005F42E5"/>
    <w:rsid w:val="00600AAA"/>
    <w:rsid w:val="0061464D"/>
    <w:rsid w:val="00626C38"/>
    <w:rsid w:val="00626F04"/>
    <w:rsid w:val="00633033"/>
    <w:rsid w:val="00635C16"/>
    <w:rsid w:val="006406CB"/>
    <w:rsid w:val="00644F2A"/>
    <w:rsid w:val="00645E37"/>
    <w:rsid w:val="0065087B"/>
    <w:rsid w:val="006755C0"/>
    <w:rsid w:val="00680482"/>
    <w:rsid w:val="006813B1"/>
    <w:rsid w:val="00692969"/>
    <w:rsid w:val="006963F5"/>
    <w:rsid w:val="006A0619"/>
    <w:rsid w:val="006A1DCC"/>
    <w:rsid w:val="006B319D"/>
    <w:rsid w:val="006B335F"/>
    <w:rsid w:val="006B7D0A"/>
    <w:rsid w:val="006E07CE"/>
    <w:rsid w:val="006E2F20"/>
    <w:rsid w:val="0072624D"/>
    <w:rsid w:val="00727736"/>
    <w:rsid w:val="0073118A"/>
    <w:rsid w:val="00743CBF"/>
    <w:rsid w:val="0074489A"/>
    <w:rsid w:val="00752281"/>
    <w:rsid w:val="007525E8"/>
    <w:rsid w:val="00752620"/>
    <w:rsid w:val="00756512"/>
    <w:rsid w:val="00760246"/>
    <w:rsid w:val="00775ADF"/>
    <w:rsid w:val="00780DBA"/>
    <w:rsid w:val="007927CE"/>
    <w:rsid w:val="00793EA7"/>
    <w:rsid w:val="007A260F"/>
    <w:rsid w:val="007A3671"/>
    <w:rsid w:val="007B2E17"/>
    <w:rsid w:val="007B2F16"/>
    <w:rsid w:val="007D5249"/>
    <w:rsid w:val="007E7C6E"/>
    <w:rsid w:val="007F4020"/>
    <w:rsid w:val="008025E6"/>
    <w:rsid w:val="00846024"/>
    <w:rsid w:val="00852F55"/>
    <w:rsid w:val="00860270"/>
    <w:rsid w:val="008711E0"/>
    <w:rsid w:val="008777B0"/>
    <w:rsid w:val="0088456E"/>
    <w:rsid w:val="00884CAA"/>
    <w:rsid w:val="00884F02"/>
    <w:rsid w:val="00886F4E"/>
    <w:rsid w:val="008872FF"/>
    <w:rsid w:val="0089014E"/>
    <w:rsid w:val="0089712E"/>
    <w:rsid w:val="008A3E9B"/>
    <w:rsid w:val="008C08ED"/>
    <w:rsid w:val="00902295"/>
    <w:rsid w:val="00924DCF"/>
    <w:rsid w:val="00935BFB"/>
    <w:rsid w:val="0096270E"/>
    <w:rsid w:val="0097334F"/>
    <w:rsid w:val="00987FC6"/>
    <w:rsid w:val="009903DF"/>
    <w:rsid w:val="009B2F08"/>
    <w:rsid w:val="009B3809"/>
    <w:rsid w:val="009B4255"/>
    <w:rsid w:val="009B4AB7"/>
    <w:rsid w:val="009B5B16"/>
    <w:rsid w:val="009C099F"/>
    <w:rsid w:val="009D5257"/>
    <w:rsid w:val="009E0B56"/>
    <w:rsid w:val="009E57B3"/>
    <w:rsid w:val="009F0B25"/>
    <w:rsid w:val="009F1DB6"/>
    <w:rsid w:val="009F2021"/>
    <w:rsid w:val="009F2DE7"/>
    <w:rsid w:val="009F2E20"/>
    <w:rsid w:val="00A01DA9"/>
    <w:rsid w:val="00A064A6"/>
    <w:rsid w:val="00A11DBF"/>
    <w:rsid w:val="00A15566"/>
    <w:rsid w:val="00A3056D"/>
    <w:rsid w:val="00A55578"/>
    <w:rsid w:val="00A64364"/>
    <w:rsid w:val="00A925FA"/>
    <w:rsid w:val="00A96732"/>
    <w:rsid w:val="00AA4EA0"/>
    <w:rsid w:val="00AD223F"/>
    <w:rsid w:val="00AE0A8E"/>
    <w:rsid w:val="00B11540"/>
    <w:rsid w:val="00B279A3"/>
    <w:rsid w:val="00B42249"/>
    <w:rsid w:val="00B46D2E"/>
    <w:rsid w:val="00B543A0"/>
    <w:rsid w:val="00B603C5"/>
    <w:rsid w:val="00B66D79"/>
    <w:rsid w:val="00B70A29"/>
    <w:rsid w:val="00B73D7E"/>
    <w:rsid w:val="00B86217"/>
    <w:rsid w:val="00B968E3"/>
    <w:rsid w:val="00B97BA3"/>
    <w:rsid w:val="00BC1DCF"/>
    <w:rsid w:val="00BD0AE4"/>
    <w:rsid w:val="00BE275C"/>
    <w:rsid w:val="00BF013D"/>
    <w:rsid w:val="00C0135B"/>
    <w:rsid w:val="00C155E6"/>
    <w:rsid w:val="00C2094D"/>
    <w:rsid w:val="00C35691"/>
    <w:rsid w:val="00C35C25"/>
    <w:rsid w:val="00C40876"/>
    <w:rsid w:val="00C40F4C"/>
    <w:rsid w:val="00C46A8C"/>
    <w:rsid w:val="00C5170B"/>
    <w:rsid w:val="00C671DB"/>
    <w:rsid w:val="00C83197"/>
    <w:rsid w:val="00C95856"/>
    <w:rsid w:val="00CC35FE"/>
    <w:rsid w:val="00CD12E2"/>
    <w:rsid w:val="00CE1D73"/>
    <w:rsid w:val="00D153A5"/>
    <w:rsid w:val="00D3044C"/>
    <w:rsid w:val="00D31539"/>
    <w:rsid w:val="00D372A6"/>
    <w:rsid w:val="00D428E2"/>
    <w:rsid w:val="00D5390B"/>
    <w:rsid w:val="00D70F49"/>
    <w:rsid w:val="00D876D1"/>
    <w:rsid w:val="00D87ACA"/>
    <w:rsid w:val="00D962DB"/>
    <w:rsid w:val="00D96C56"/>
    <w:rsid w:val="00DA35D8"/>
    <w:rsid w:val="00DA4299"/>
    <w:rsid w:val="00E30877"/>
    <w:rsid w:val="00E32DCF"/>
    <w:rsid w:val="00E37E0D"/>
    <w:rsid w:val="00E4630F"/>
    <w:rsid w:val="00E52BD5"/>
    <w:rsid w:val="00E57008"/>
    <w:rsid w:val="00E65473"/>
    <w:rsid w:val="00E77576"/>
    <w:rsid w:val="00E8387C"/>
    <w:rsid w:val="00E850DF"/>
    <w:rsid w:val="00EA3C40"/>
    <w:rsid w:val="00EA6B36"/>
    <w:rsid w:val="00EB3D55"/>
    <w:rsid w:val="00EC0B29"/>
    <w:rsid w:val="00EC2DD8"/>
    <w:rsid w:val="00EC63E5"/>
    <w:rsid w:val="00EC7B79"/>
    <w:rsid w:val="00ED38F2"/>
    <w:rsid w:val="00EF3A7F"/>
    <w:rsid w:val="00F17C52"/>
    <w:rsid w:val="00F30CED"/>
    <w:rsid w:val="00F44A5A"/>
    <w:rsid w:val="00F51DB9"/>
    <w:rsid w:val="00F561D3"/>
    <w:rsid w:val="00F65D2F"/>
    <w:rsid w:val="00F860B4"/>
    <w:rsid w:val="00FD3960"/>
    <w:rsid w:val="00FD5D6C"/>
    <w:rsid w:val="00FD67AB"/>
    <w:rsid w:val="00FF10F6"/>
    <w:rsid w:val="00FF351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4768EF"/>
  <w15:chartTrackingRefBased/>
  <w15:docId w15:val="{F8597AB3-F8F3-4AB8-BAE2-07549EC11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E559C66A</Template>
  <TotalTime>62</TotalTime>
  <Pages>1</Pages>
  <Words>436</Words>
  <Characters>2281</Characters>
  <Application>Microsoft Office Word</Application>
  <DocSecurity>0</DocSecurity>
  <Lines>142</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Pernille Carlsen</dc:creator>
  <cp:keywords/>
  <dc:description/>
  <cp:lastModifiedBy>Pernille Carlsen</cp:lastModifiedBy>
  <cp:revision>9</cp:revision>
  <dcterms:created xsi:type="dcterms:W3CDTF">2018-02-15T09:08:00Z</dcterms:created>
  <dcterms:modified xsi:type="dcterms:W3CDTF">2018-02-15T10:21:00Z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